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25042" w14:textId="77777777" w:rsidR="00A14B30" w:rsidRPr="0026567E" w:rsidRDefault="00A14B30" w:rsidP="00A14B30">
      <w:pPr>
        <w:spacing w:before="0" w:after="0"/>
        <w:rPr>
          <w:rFonts w:asciiTheme="majorHAnsi" w:hAnsiTheme="majorHAnsi" w:cstheme="majorHAnsi"/>
          <w:b/>
          <w:sz w:val="28"/>
          <w:szCs w:val="28"/>
        </w:rPr>
      </w:pPr>
      <w:r>
        <w:rPr>
          <w:rFonts w:asciiTheme="majorHAnsi" w:hAnsiTheme="majorHAnsi" w:cstheme="majorHAnsi"/>
          <w:b/>
          <w:sz w:val="28"/>
          <w:szCs w:val="28"/>
        </w:rPr>
        <w:t xml:space="preserve">SWISS KRONO auf Digitalisierungskurs – Save </w:t>
      </w:r>
      <w:proofErr w:type="spellStart"/>
      <w:r>
        <w:rPr>
          <w:rFonts w:asciiTheme="majorHAnsi" w:hAnsiTheme="majorHAnsi" w:cstheme="majorHAnsi"/>
          <w:b/>
          <w:sz w:val="28"/>
          <w:szCs w:val="28"/>
        </w:rPr>
        <w:t>the</w:t>
      </w:r>
      <w:proofErr w:type="spellEnd"/>
      <w:r>
        <w:rPr>
          <w:rFonts w:asciiTheme="majorHAnsi" w:hAnsiTheme="majorHAnsi" w:cstheme="majorHAnsi"/>
          <w:b/>
          <w:sz w:val="28"/>
          <w:szCs w:val="28"/>
        </w:rPr>
        <w:t xml:space="preserve"> Date für die BAU 2019</w:t>
      </w:r>
    </w:p>
    <w:p w14:paraId="620DC3A0" w14:textId="77777777" w:rsidR="00DF596D" w:rsidRDefault="00DF596D" w:rsidP="00A14B30">
      <w:pPr>
        <w:spacing w:before="0"/>
        <w:jc w:val="both"/>
        <w:rPr>
          <w:rFonts w:asciiTheme="majorHAnsi" w:eastAsia="Times New Roman" w:hAnsiTheme="majorHAnsi" w:cstheme="majorHAnsi"/>
          <w:sz w:val="24"/>
        </w:rPr>
      </w:pPr>
    </w:p>
    <w:p w14:paraId="4516AE30" w14:textId="77777777" w:rsidR="00A14B30" w:rsidRDefault="00A14B30" w:rsidP="00A14B30">
      <w:pPr>
        <w:tabs>
          <w:tab w:val="left" w:pos="851"/>
        </w:tabs>
        <w:spacing w:before="0"/>
        <w:rPr>
          <w:rFonts w:asciiTheme="majorHAnsi" w:hAnsiTheme="majorHAnsi"/>
          <w:szCs w:val="22"/>
        </w:rPr>
      </w:pPr>
      <w:r w:rsidRPr="003509C7">
        <w:rPr>
          <w:rFonts w:asciiTheme="majorHAnsi" w:hAnsiTheme="majorHAnsi"/>
          <w:szCs w:val="22"/>
        </w:rPr>
        <w:t xml:space="preserve">November 2018 – </w:t>
      </w:r>
      <w:r>
        <w:rPr>
          <w:rFonts w:asciiTheme="majorHAnsi" w:hAnsiTheme="majorHAnsi"/>
          <w:szCs w:val="22"/>
        </w:rPr>
        <w:t xml:space="preserve">Digitalisierung spielt in der Holzbaubranche seit geraumer Zeit eine wachsende Rolle. Gerade der Holzbau ist hier nicht selten Vorreiter und in kaum einer anderen Baubranche ist der Automatisierungsgrad so hoch wie beim Bauen mit Holz und Holzwerkstoffen. Während digitale Prozesse in der Vorfertigung mittlerweile Standard sind, stehen auch Architekten, Planer und Ingenieure vor großen Herausforderungen. </w:t>
      </w:r>
    </w:p>
    <w:p w14:paraId="122531D8" w14:textId="77777777" w:rsidR="00A14B30" w:rsidRDefault="00A14B30" w:rsidP="00A14B30">
      <w:pPr>
        <w:tabs>
          <w:tab w:val="left" w:pos="851"/>
        </w:tabs>
        <w:spacing w:before="0"/>
        <w:rPr>
          <w:rFonts w:asciiTheme="majorHAnsi" w:hAnsiTheme="majorHAnsi"/>
          <w:szCs w:val="22"/>
        </w:rPr>
      </w:pPr>
      <w:r>
        <w:rPr>
          <w:rFonts w:asciiTheme="majorHAnsi" w:hAnsiTheme="majorHAnsi"/>
          <w:szCs w:val="22"/>
        </w:rPr>
        <w:t xml:space="preserve">Smarte Lösungen für die digitale Planung sind daher gefragter denn je: Wie wäre es, wenn sich aus hunderten Holzbauteilen und Konstruktionen die Passenden herausfiltern ließen? Wenn dabei auch regionale Vorgaben integriert wären? Wenn man verschiedene Berechnungen durchführen könnte? </w:t>
      </w:r>
      <w:bookmarkStart w:id="0" w:name="_Hlk528740390"/>
      <w:r>
        <w:rPr>
          <w:rFonts w:asciiTheme="majorHAnsi" w:hAnsiTheme="majorHAnsi"/>
          <w:szCs w:val="22"/>
        </w:rPr>
        <w:t>Und wenn die Inhalte mit Download- und Exportmöglichkeiten ausgestattet wären?</w:t>
      </w:r>
      <w:bookmarkEnd w:id="0"/>
    </w:p>
    <w:p w14:paraId="37F5ED1B" w14:textId="77777777" w:rsidR="00A14B30" w:rsidRDefault="00A14B30" w:rsidP="00A14B30">
      <w:pPr>
        <w:tabs>
          <w:tab w:val="left" w:pos="851"/>
        </w:tabs>
        <w:spacing w:before="0"/>
        <w:rPr>
          <w:rFonts w:asciiTheme="majorHAnsi" w:hAnsiTheme="majorHAnsi"/>
          <w:szCs w:val="22"/>
        </w:rPr>
      </w:pPr>
      <w:r>
        <w:rPr>
          <w:rFonts w:asciiTheme="majorHAnsi" w:hAnsiTheme="majorHAnsi"/>
          <w:szCs w:val="22"/>
        </w:rPr>
        <w:t>Als einer der erfolgreichsten OSB-Hersteller Europas hat SWISS KRONO sein bisheriges, analoges „Handbuch Holzrahmenbau“ weiterentwickelt. Auf der BAU 2019 stellt das Unternehmen  erstmals ein neues, digitales Planungsinstrument vor, das konkrete Hilfestellungen bietet und dem Hightech-Baustoff OSB gerecht wird.</w:t>
      </w:r>
    </w:p>
    <w:p w14:paraId="70960324" w14:textId="5A3B39BB" w:rsidR="00A14B30" w:rsidRDefault="00A14B30" w:rsidP="00A14B30">
      <w:pPr>
        <w:tabs>
          <w:tab w:val="left" w:pos="851"/>
        </w:tabs>
        <w:spacing w:before="0"/>
        <w:rPr>
          <w:rFonts w:asciiTheme="majorHAnsi" w:hAnsiTheme="majorHAnsi"/>
          <w:b/>
          <w:szCs w:val="22"/>
        </w:rPr>
      </w:pPr>
      <w:r>
        <w:rPr>
          <w:rFonts w:asciiTheme="majorHAnsi" w:hAnsiTheme="majorHAnsi"/>
          <w:b/>
          <w:szCs w:val="22"/>
        </w:rPr>
        <w:br/>
      </w:r>
      <w:r w:rsidRPr="00656B9B">
        <w:rPr>
          <w:rFonts w:asciiTheme="majorHAnsi" w:hAnsiTheme="majorHAnsi"/>
          <w:b/>
          <w:szCs w:val="22"/>
        </w:rPr>
        <w:t xml:space="preserve">SAVE THE DATE für </w:t>
      </w:r>
      <w:r w:rsidR="00E008A1">
        <w:rPr>
          <w:rFonts w:asciiTheme="majorHAnsi" w:hAnsiTheme="majorHAnsi"/>
          <w:b/>
          <w:szCs w:val="22"/>
        </w:rPr>
        <w:t>den</w:t>
      </w:r>
      <w:r w:rsidRPr="00656B9B">
        <w:rPr>
          <w:rFonts w:asciiTheme="majorHAnsi" w:hAnsiTheme="majorHAnsi"/>
          <w:b/>
          <w:szCs w:val="22"/>
        </w:rPr>
        <w:t xml:space="preserve"> SWISS KRONO Presse</w:t>
      </w:r>
      <w:r w:rsidR="00E008A1">
        <w:rPr>
          <w:rFonts w:asciiTheme="majorHAnsi" w:hAnsiTheme="majorHAnsi"/>
          <w:b/>
          <w:szCs w:val="22"/>
        </w:rPr>
        <w:t>-Lunch</w:t>
      </w:r>
      <w:r w:rsidRPr="00656B9B">
        <w:rPr>
          <w:rFonts w:asciiTheme="majorHAnsi" w:hAnsiTheme="majorHAnsi"/>
          <w:b/>
          <w:szCs w:val="22"/>
        </w:rPr>
        <w:t xml:space="preserve"> auf der BAU 2019: </w:t>
      </w:r>
      <w:r>
        <w:rPr>
          <w:rFonts w:asciiTheme="majorHAnsi" w:hAnsiTheme="majorHAnsi"/>
          <w:b/>
          <w:szCs w:val="22"/>
        </w:rPr>
        <w:br/>
      </w:r>
      <w:r w:rsidRPr="00656B9B">
        <w:rPr>
          <w:rFonts w:asciiTheme="majorHAnsi" w:hAnsiTheme="majorHAnsi"/>
          <w:b/>
          <w:szCs w:val="22"/>
        </w:rPr>
        <w:t xml:space="preserve">Am zweiten Messetag, Dienstag, den 15.01.2019 um </w:t>
      </w:r>
      <w:r w:rsidR="00E008A1">
        <w:rPr>
          <w:rFonts w:asciiTheme="majorHAnsi" w:hAnsiTheme="majorHAnsi"/>
          <w:b/>
          <w:szCs w:val="22"/>
        </w:rPr>
        <w:t>12:3</w:t>
      </w:r>
      <w:r w:rsidRPr="00656B9B">
        <w:rPr>
          <w:rFonts w:asciiTheme="majorHAnsi" w:hAnsiTheme="majorHAnsi"/>
          <w:b/>
          <w:szCs w:val="22"/>
        </w:rPr>
        <w:t>0 Uhr.</w:t>
      </w:r>
      <w:r>
        <w:rPr>
          <w:rFonts w:asciiTheme="majorHAnsi" w:hAnsiTheme="majorHAnsi"/>
          <w:b/>
          <w:szCs w:val="22"/>
        </w:rPr>
        <w:t xml:space="preserve"> Eine persönliche Einladung erhalten Sie noch von uns. Bleiben Sie gespannt – Wir freuen uns auf Sie!</w:t>
      </w:r>
    </w:p>
    <w:p w14:paraId="46037038" w14:textId="73FF955F" w:rsidR="00A14B30" w:rsidRDefault="00A14B30" w:rsidP="00A14B30">
      <w:pPr>
        <w:tabs>
          <w:tab w:val="left" w:pos="851"/>
        </w:tabs>
        <w:spacing w:before="0"/>
        <w:rPr>
          <w:rFonts w:asciiTheme="majorHAnsi" w:hAnsiTheme="majorHAnsi"/>
          <w:b/>
          <w:szCs w:val="22"/>
        </w:rPr>
      </w:pPr>
      <w:r>
        <w:rPr>
          <w:rFonts w:asciiTheme="majorHAnsi" w:hAnsiTheme="majorHAnsi"/>
          <w:b/>
          <w:szCs w:val="22"/>
        </w:rPr>
        <w:t>SWISS KRONO auf der BAU 2019 in Halle 5 Stand B</w:t>
      </w:r>
      <w:bookmarkStart w:id="1" w:name="_GoBack"/>
      <w:bookmarkEnd w:id="1"/>
      <w:r>
        <w:rPr>
          <w:rFonts w:asciiTheme="majorHAnsi" w:hAnsiTheme="majorHAnsi"/>
          <w:b/>
          <w:szCs w:val="22"/>
        </w:rPr>
        <w:t xml:space="preserve"> 5.510 </w:t>
      </w:r>
    </w:p>
    <w:p w14:paraId="0CF4DCCE" w14:textId="77777777" w:rsidR="00A14B30" w:rsidRDefault="00A14B30" w:rsidP="00A14B30">
      <w:pPr>
        <w:tabs>
          <w:tab w:val="left" w:pos="851"/>
        </w:tabs>
        <w:spacing w:before="0"/>
        <w:rPr>
          <w:rFonts w:asciiTheme="majorHAnsi" w:hAnsiTheme="majorHAnsi"/>
          <w:b/>
          <w:szCs w:val="22"/>
        </w:rPr>
      </w:pPr>
    </w:p>
    <w:p w14:paraId="28C770C0" w14:textId="77777777" w:rsidR="00A14B30" w:rsidRDefault="00A14B30" w:rsidP="00A14B30">
      <w:pPr>
        <w:tabs>
          <w:tab w:val="left" w:pos="851"/>
        </w:tabs>
        <w:spacing w:before="0"/>
        <w:rPr>
          <w:rFonts w:asciiTheme="majorHAnsi" w:hAnsiTheme="majorHAnsi"/>
          <w:b/>
          <w:szCs w:val="22"/>
        </w:rPr>
      </w:pPr>
    </w:p>
    <w:p w14:paraId="063D4C25" w14:textId="77777777" w:rsidR="00A14B30" w:rsidRDefault="00A14B30" w:rsidP="00A14B30">
      <w:pPr>
        <w:tabs>
          <w:tab w:val="left" w:pos="851"/>
        </w:tabs>
        <w:spacing w:before="0"/>
        <w:rPr>
          <w:rFonts w:asciiTheme="majorHAnsi" w:hAnsiTheme="majorHAnsi"/>
          <w:b/>
          <w:szCs w:val="22"/>
        </w:rPr>
      </w:pPr>
    </w:p>
    <w:p w14:paraId="789EEB79" w14:textId="77777777" w:rsidR="00A14B30" w:rsidRDefault="00A14B30" w:rsidP="00A14B30">
      <w:pPr>
        <w:spacing w:line="276" w:lineRule="auto"/>
        <w:rPr>
          <w:rFonts w:asciiTheme="majorHAnsi" w:eastAsia="Times New Roman" w:hAnsiTheme="majorHAnsi" w:cstheme="majorHAnsi"/>
          <w:b/>
          <w:szCs w:val="22"/>
        </w:rPr>
      </w:pPr>
      <w:r>
        <w:rPr>
          <w:rFonts w:asciiTheme="majorHAnsi" w:eastAsia="Times New Roman" w:hAnsiTheme="majorHAnsi" w:cstheme="majorHAnsi"/>
          <w:b/>
          <w:szCs w:val="22"/>
        </w:rPr>
        <w:lastRenderedPageBreak/>
        <w:t>Bildmaterial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F5027E" w14:paraId="2B8506D5" w14:textId="77777777" w:rsidTr="00F5027E">
        <w:tc>
          <w:tcPr>
            <w:tcW w:w="4393" w:type="dxa"/>
          </w:tcPr>
          <w:p w14:paraId="03BC7E77" w14:textId="77777777" w:rsidR="00F5027E" w:rsidRDefault="00F5027E" w:rsidP="00F5027E">
            <w:pPr>
              <w:spacing w:after="0" w:line="276" w:lineRule="auto"/>
              <w:rPr>
                <w:rFonts w:asciiTheme="majorHAnsi" w:eastAsia="Times New Roman" w:hAnsiTheme="majorHAnsi" w:cstheme="majorHAnsi"/>
                <w:b/>
                <w:szCs w:val="22"/>
              </w:rPr>
            </w:pPr>
            <w:r>
              <w:rPr>
                <w:noProof/>
                <w:lang w:eastAsia="de-DE"/>
              </w:rPr>
              <w:drawing>
                <wp:inline distT="0" distB="0" distL="0" distR="0" wp14:anchorId="1F1D295C" wp14:editId="3CC86CD6">
                  <wp:extent cx="2592000" cy="1504521"/>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2000" cy="1504521"/>
                          </a:xfrm>
                          <a:prstGeom prst="rect">
                            <a:avLst/>
                          </a:prstGeom>
                        </pic:spPr>
                      </pic:pic>
                    </a:graphicData>
                  </a:graphic>
                </wp:inline>
              </w:drawing>
            </w:r>
          </w:p>
          <w:p w14:paraId="714C584B" w14:textId="77777777" w:rsidR="00F5027E" w:rsidRPr="00F5027E" w:rsidRDefault="00F5027E" w:rsidP="00F5027E">
            <w:pPr>
              <w:autoSpaceDE w:val="0"/>
              <w:autoSpaceDN w:val="0"/>
              <w:adjustRightInd w:val="0"/>
              <w:spacing w:before="0" w:after="0" w:line="240" w:lineRule="auto"/>
              <w:rPr>
                <w:rFonts w:asciiTheme="majorHAnsi" w:eastAsia="Times New Roman" w:hAnsiTheme="majorHAnsi" w:cstheme="majorHAnsi"/>
                <w:sz w:val="18"/>
                <w:szCs w:val="18"/>
              </w:rPr>
            </w:pPr>
            <w:r w:rsidRPr="00F5027E">
              <w:rPr>
                <w:rFonts w:asciiTheme="majorHAnsi" w:eastAsia="Times New Roman" w:hAnsiTheme="majorHAnsi" w:cstheme="majorHAnsi"/>
                <w:sz w:val="18"/>
                <w:szCs w:val="18"/>
              </w:rPr>
              <w:t xml:space="preserve">Bildnachweis: </w:t>
            </w:r>
            <w:r w:rsidRPr="00F5027E">
              <w:rPr>
                <w:rFonts w:ascii="Calibri" w:hAnsi="Calibri" w:cs="Calibri"/>
                <w:sz w:val="18"/>
                <w:szCs w:val="18"/>
              </w:rPr>
              <w:t>SWISS KRONO GmbH | Foto: Rosengrün</w:t>
            </w:r>
          </w:p>
        </w:tc>
        <w:tc>
          <w:tcPr>
            <w:tcW w:w="4394" w:type="dxa"/>
          </w:tcPr>
          <w:p w14:paraId="18E436E0" w14:textId="77777777" w:rsidR="00F5027E" w:rsidRDefault="00F5027E" w:rsidP="00F5027E">
            <w:pPr>
              <w:spacing w:after="0" w:line="276" w:lineRule="auto"/>
              <w:rPr>
                <w:rFonts w:asciiTheme="majorHAnsi" w:eastAsia="Times New Roman" w:hAnsiTheme="majorHAnsi" w:cstheme="majorHAnsi"/>
                <w:b/>
                <w:szCs w:val="22"/>
              </w:rPr>
            </w:pPr>
            <w:r>
              <w:rPr>
                <w:noProof/>
                <w:lang w:eastAsia="de-DE"/>
              </w:rPr>
              <w:drawing>
                <wp:inline distT="0" distB="0" distL="0" distR="0" wp14:anchorId="70043358" wp14:editId="6C329C7F">
                  <wp:extent cx="2592000" cy="151288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2000" cy="1512882"/>
                          </a:xfrm>
                          <a:prstGeom prst="rect">
                            <a:avLst/>
                          </a:prstGeom>
                        </pic:spPr>
                      </pic:pic>
                    </a:graphicData>
                  </a:graphic>
                </wp:inline>
              </w:drawing>
            </w:r>
          </w:p>
          <w:p w14:paraId="0619EC25" w14:textId="77777777" w:rsidR="00F5027E" w:rsidRPr="00F5027E" w:rsidRDefault="00F5027E" w:rsidP="00F5027E">
            <w:pPr>
              <w:autoSpaceDE w:val="0"/>
              <w:autoSpaceDN w:val="0"/>
              <w:adjustRightInd w:val="0"/>
              <w:spacing w:before="0" w:after="0" w:line="240" w:lineRule="auto"/>
              <w:rPr>
                <w:rFonts w:asciiTheme="majorHAnsi" w:eastAsia="Times New Roman" w:hAnsiTheme="majorHAnsi" w:cstheme="majorHAnsi"/>
                <w:sz w:val="18"/>
                <w:szCs w:val="18"/>
              </w:rPr>
            </w:pPr>
            <w:r w:rsidRPr="00F5027E">
              <w:rPr>
                <w:rFonts w:asciiTheme="majorHAnsi" w:eastAsia="Times New Roman" w:hAnsiTheme="majorHAnsi" w:cstheme="majorHAnsi"/>
                <w:sz w:val="18"/>
                <w:szCs w:val="18"/>
              </w:rPr>
              <w:t xml:space="preserve">Bildnachweis: </w:t>
            </w:r>
            <w:r w:rsidRPr="00F5027E">
              <w:rPr>
                <w:rFonts w:ascii="Calibri" w:hAnsi="Calibri" w:cs="Calibri"/>
                <w:sz w:val="18"/>
                <w:szCs w:val="18"/>
              </w:rPr>
              <w:t xml:space="preserve">ERNE AG Holzbau | </w:t>
            </w:r>
            <w:proofErr w:type="spellStart"/>
            <w:r w:rsidRPr="00F5027E">
              <w:rPr>
                <w:rFonts w:ascii="Calibri" w:hAnsi="Calibri" w:cs="Calibri"/>
                <w:sz w:val="18"/>
                <w:szCs w:val="18"/>
              </w:rPr>
              <w:t>Raumwerk</w:t>
            </w:r>
            <w:proofErr w:type="spellEnd"/>
            <w:r w:rsidRPr="00F5027E">
              <w:rPr>
                <w:rFonts w:ascii="Calibri" w:hAnsi="Calibri" w:cs="Calibri"/>
                <w:sz w:val="18"/>
                <w:szCs w:val="18"/>
              </w:rPr>
              <w:t xml:space="preserve"> &amp; Spreen Architekten Arbeitsgemeinschaft | Foto: Thomas </w:t>
            </w:r>
            <w:proofErr w:type="spellStart"/>
            <w:r w:rsidRPr="00F5027E">
              <w:rPr>
                <w:rFonts w:ascii="Calibri" w:hAnsi="Calibri" w:cs="Calibri"/>
                <w:sz w:val="18"/>
                <w:szCs w:val="18"/>
              </w:rPr>
              <w:t>Koculak</w:t>
            </w:r>
            <w:proofErr w:type="spellEnd"/>
          </w:p>
        </w:tc>
      </w:tr>
    </w:tbl>
    <w:p w14:paraId="2963E67B" w14:textId="77777777" w:rsidR="00F5027E" w:rsidRDefault="00F5027E" w:rsidP="00A14B30">
      <w:pPr>
        <w:spacing w:line="276" w:lineRule="auto"/>
        <w:rPr>
          <w:rFonts w:asciiTheme="majorHAnsi" w:eastAsia="Times New Roman" w:hAnsiTheme="majorHAnsi" w:cstheme="majorHAnsi"/>
          <w:b/>
          <w:szCs w:val="22"/>
        </w:rPr>
      </w:pPr>
    </w:p>
    <w:p w14:paraId="788DD2FF" w14:textId="77777777" w:rsidR="00F5027E" w:rsidRDefault="00F5027E" w:rsidP="00A14B30">
      <w:pPr>
        <w:spacing w:line="276" w:lineRule="auto"/>
        <w:rPr>
          <w:rFonts w:asciiTheme="majorHAnsi" w:eastAsia="Times New Roman" w:hAnsiTheme="majorHAnsi" w:cstheme="majorHAnsi"/>
          <w:b/>
          <w:szCs w:val="22"/>
        </w:rPr>
      </w:pPr>
    </w:p>
    <w:p w14:paraId="73E48A6D" w14:textId="77777777" w:rsidR="00A14B30" w:rsidRPr="003509C7" w:rsidRDefault="00A14B30" w:rsidP="00A14B30">
      <w:pPr>
        <w:spacing w:line="276" w:lineRule="auto"/>
        <w:rPr>
          <w:rFonts w:asciiTheme="majorHAnsi" w:eastAsia="Times New Roman" w:hAnsiTheme="majorHAnsi" w:cstheme="majorHAnsi"/>
          <w:b/>
          <w:szCs w:val="22"/>
        </w:rPr>
      </w:pPr>
      <w:r w:rsidRPr="003509C7">
        <w:rPr>
          <w:rFonts w:asciiTheme="majorHAnsi" w:eastAsia="Times New Roman" w:hAnsiTheme="majorHAnsi" w:cstheme="majorHAnsi"/>
          <w:b/>
          <w:szCs w:val="22"/>
        </w:rPr>
        <w:t xml:space="preserve">Über SWISS KRONO </w:t>
      </w:r>
      <w:r>
        <w:rPr>
          <w:rFonts w:asciiTheme="majorHAnsi" w:eastAsia="Times New Roman" w:hAnsiTheme="majorHAnsi" w:cstheme="majorHAnsi"/>
          <w:b/>
          <w:szCs w:val="22"/>
        </w:rPr>
        <w:t>Group</w:t>
      </w:r>
    </w:p>
    <w:p w14:paraId="219F794D" w14:textId="77777777" w:rsidR="00A14B30" w:rsidRPr="003509C7" w:rsidRDefault="00A14B30" w:rsidP="00A14B30">
      <w:pPr>
        <w:spacing w:before="0" w:after="0" w:line="276" w:lineRule="auto"/>
        <w:rPr>
          <w:rFonts w:asciiTheme="majorHAnsi" w:hAnsiTheme="majorHAnsi" w:cstheme="majorHAnsi"/>
          <w:szCs w:val="22"/>
        </w:rPr>
      </w:pPr>
      <w:r w:rsidRPr="003509C7">
        <w:rPr>
          <w:rFonts w:asciiTheme="majorHAnsi" w:hAnsiTheme="majorHAnsi" w:cstheme="majorHAnsi"/>
          <w:szCs w:val="22"/>
        </w:rPr>
        <w:t xml:space="preserve">SWISS KRONO Group zählt zu den weltweit führenden Herstellern von Holzwerkstoffen. Sie steht für nachhaltige und innovative Lösungen in den Geschäftsfeldern Interior, </w:t>
      </w:r>
      <w:proofErr w:type="spellStart"/>
      <w:r w:rsidRPr="003509C7">
        <w:rPr>
          <w:rFonts w:asciiTheme="majorHAnsi" w:hAnsiTheme="majorHAnsi" w:cstheme="majorHAnsi"/>
          <w:szCs w:val="22"/>
        </w:rPr>
        <w:t>Flooring</w:t>
      </w:r>
      <w:proofErr w:type="spellEnd"/>
      <w:r w:rsidRPr="003509C7">
        <w:rPr>
          <w:rFonts w:asciiTheme="majorHAnsi" w:hAnsiTheme="majorHAnsi" w:cstheme="majorHAnsi"/>
          <w:szCs w:val="22"/>
        </w:rPr>
        <w:t xml:space="preserve"> und Building Materials. 1966 als Familienunternehmen gegründet, beschäftigt die Firmengruppe heute </w:t>
      </w:r>
      <w:r>
        <w:rPr>
          <w:rFonts w:asciiTheme="majorHAnsi" w:hAnsiTheme="majorHAnsi" w:cstheme="majorHAnsi"/>
          <w:szCs w:val="22"/>
        </w:rPr>
        <w:t>5.1</w:t>
      </w:r>
      <w:r w:rsidRPr="003509C7">
        <w:rPr>
          <w:rFonts w:asciiTheme="majorHAnsi" w:hAnsiTheme="majorHAnsi" w:cstheme="majorHAnsi"/>
          <w:szCs w:val="22"/>
        </w:rPr>
        <w:t>00 Mitarbeitende rund um den Globus. Sie hat ihren Hauptsitz in der Schweiz in Luzern und produziert an zehn Standorten in acht Ländern. Seit jeher engagiert sich SWISS KRONO Group kompromisslos für Qualität und Umweltorientierung. So entsteht Holz in Bestform.</w:t>
      </w:r>
    </w:p>
    <w:p w14:paraId="7DFD42A1" w14:textId="77777777" w:rsidR="00A14B30" w:rsidRDefault="00A14B30" w:rsidP="00A14B30">
      <w:pPr>
        <w:spacing w:before="0" w:line="276" w:lineRule="auto"/>
        <w:rPr>
          <w:rFonts w:asciiTheme="majorHAnsi" w:hAnsiTheme="majorHAnsi" w:cstheme="majorHAnsi"/>
          <w:b/>
          <w:szCs w:val="22"/>
        </w:rPr>
      </w:pPr>
      <w:r w:rsidRPr="003509C7">
        <w:rPr>
          <w:rFonts w:asciiTheme="majorHAnsi" w:hAnsiTheme="majorHAnsi" w:cstheme="majorHAnsi"/>
          <w:szCs w:val="22"/>
        </w:rPr>
        <w:br/>
      </w:r>
      <w:r w:rsidRPr="003509C7">
        <w:rPr>
          <w:rFonts w:asciiTheme="majorHAnsi" w:hAnsiTheme="majorHAnsi" w:cstheme="majorHAnsi"/>
          <w:b/>
          <w:szCs w:val="22"/>
        </w:rPr>
        <w:t>Pressekontakt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84"/>
      </w:tblGrid>
      <w:tr w:rsidR="00A14B30" w14:paraId="421EAE28" w14:textId="77777777" w:rsidTr="00A14B30">
        <w:tc>
          <w:tcPr>
            <w:tcW w:w="5245" w:type="dxa"/>
          </w:tcPr>
          <w:p w14:paraId="77F21B83" w14:textId="77777777" w:rsidR="00A14B30" w:rsidRPr="00F52FDD" w:rsidRDefault="00A14B30" w:rsidP="00AA0D2C">
            <w:pPr>
              <w:spacing w:before="0" w:after="0" w:line="240" w:lineRule="auto"/>
              <w:ind w:hanging="105"/>
              <w:rPr>
                <w:rFonts w:ascii="Calibri" w:hAnsi="Calibri" w:cs="Calibri"/>
                <w:bCs/>
                <w:color w:val="000000"/>
                <w:szCs w:val="22"/>
                <w:lang w:val="en-US"/>
              </w:rPr>
            </w:pPr>
            <w:r w:rsidRPr="00F52FDD">
              <w:rPr>
                <w:rFonts w:ascii="Calibri" w:hAnsi="Calibri" w:cs="Calibri"/>
                <w:bCs/>
                <w:color w:val="000000"/>
                <w:szCs w:val="22"/>
                <w:lang w:val="en-US"/>
              </w:rPr>
              <w:t xml:space="preserve">Robert Freitag </w:t>
            </w:r>
          </w:p>
          <w:p w14:paraId="1E1668B4" w14:textId="77777777" w:rsidR="00A14B30" w:rsidRPr="00F52FDD" w:rsidRDefault="009C47E1" w:rsidP="00AA0D2C">
            <w:pPr>
              <w:spacing w:before="0" w:after="0" w:line="240" w:lineRule="auto"/>
              <w:ind w:hanging="105"/>
              <w:rPr>
                <w:rFonts w:ascii="Calibri" w:hAnsi="Calibri" w:cs="Calibri"/>
                <w:bCs/>
                <w:color w:val="000000"/>
                <w:szCs w:val="22"/>
                <w:lang w:val="en-US"/>
              </w:rPr>
            </w:pPr>
            <w:r>
              <w:rPr>
                <w:rFonts w:ascii="Calibri" w:hAnsi="Calibri" w:cs="Calibri"/>
                <w:bCs/>
                <w:color w:val="000000"/>
                <w:szCs w:val="22"/>
                <w:lang w:val="en-US"/>
              </w:rPr>
              <w:t xml:space="preserve">External </w:t>
            </w:r>
            <w:r w:rsidR="00BE55F4">
              <w:rPr>
                <w:rFonts w:ascii="Calibri" w:hAnsi="Calibri" w:cs="Calibri"/>
                <w:bCs/>
                <w:color w:val="000000"/>
                <w:szCs w:val="22"/>
                <w:lang w:val="en-US"/>
              </w:rPr>
              <w:t xml:space="preserve">Corporate </w:t>
            </w:r>
            <w:r w:rsidR="00A14B30" w:rsidRPr="00F52FDD">
              <w:rPr>
                <w:rFonts w:ascii="Calibri" w:hAnsi="Calibri" w:cs="Calibri"/>
                <w:bCs/>
                <w:color w:val="000000"/>
                <w:szCs w:val="22"/>
                <w:lang w:val="en-US"/>
              </w:rPr>
              <w:t xml:space="preserve">Communication </w:t>
            </w:r>
          </w:p>
          <w:p w14:paraId="5CBB7B75" w14:textId="77777777" w:rsidR="00A14B30" w:rsidRPr="00F52FDD" w:rsidRDefault="00A14B30" w:rsidP="00AA0D2C">
            <w:pPr>
              <w:spacing w:before="0" w:after="0" w:line="240" w:lineRule="auto"/>
              <w:ind w:hanging="105"/>
              <w:rPr>
                <w:rFonts w:asciiTheme="majorHAnsi" w:hAnsiTheme="majorHAnsi" w:cstheme="majorHAnsi"/>
                <w:szCs w:val="22"/>
                <w:lang w:val="en-US"/>
              </w:rPr>
            </w:pPr>
            <w:r w:rsidRPr="00F52FDD">
              <w:rPr>
                <w:rFonts w:ascii="Calibri" w:hAnsi="Calibri" w:cs="Calibri"/>
                <w:bCs/>
                <w:color w:val="000000"/>
                <w:szCs w:val="22"/>
                <w:lang w:val="en-US"/>
              </w:rPr>
              <w:t>T</w:t>
            </w:r>
            <w:r w:rsidRPr="00F52FDD">
              <w:rPr>
                <w:rFonts w:asciiTheme="majorHAnsi" w:hAnsiTheme="majorHAnsi" w:cstheme="majorHAnsi"/>
                <w:szCs w:val="22"/>
                <w:lang w:val="en-US"/>
              </w:rPr>
              <w:t xml:space="preserve"> +49 30 206 206 92 70</w:t>
            </w:r>
          </w:p>
          <w:p w14:paraId="1F7C2EF1" w14:textId="77777777" w:rsidR="00A14B30" w:rsidRDefault="00A83E13" w:rsidP="00AA0D2C">
            <w:pPr>
              <w:spacing w:before="0" w:after="0" w:line="240" w:lineRule="auto"/>
              <w:ind w:hanging="105"/>
              <w:rPr>
                <w:rFonts w:ascii="Calibri" w:hAnsi="Calibri" w:cs="Calibri"/>
                <w:bCs/>
                <w:color w:val="000000"/>
                <w:szCs w:val="22"/>
              </w:rPr>
            </w:pPr>
            <w:hyperlink r:id="rId10" w:history="1">
              <w:r w:rsidR="00A14B30" w:rsidRPr="008044BD">
                <w:rPr>
                  <w:rStyle w:val="Hyperlink"/>
                  <w:rFonts w:ascii="Calibri" w:hAnsi="Calibri" w:cs="Calibri"/>
                  <w:bCs/>
                  <w:szCs w:val="22"/>
                </w:rPr>
                <w:t>robert.freitag@swisskrono.com</w:t>
              </w:r>
            </w:hyperlink>
          </w:p>
          <w:p w14:paraId="7A219B8E" w14:textId="77777777" w:rsidR="00A14B30" w:rsidRDefault="00A14B30" w:rsidP="00AA0D2C">
            <w:pPr>
              <w:spacing w:before="0" w:after="0" w:line="240" w:lineRule="auto"/>
              <w:ind w:hanging="105"/>
              <w:rPr>
                <w:rFonts w:asciiTheme="majorHAnsi" w:hAnsiTheme="majorHAnsi" w:cstheme="majorHAnsi"/>
                <w:b/>
              </w:rPr>
            </w:pPr>
          </w:p>
          <w:p w14:paraId="765985C7" w14:textId="77777777" w:rsidR="00A14B30" w:rsidRPr="003509C7" w:rsidRDefault="00A14B30" w:rsidP="00AA0D2C">
            <w:pPr>
              <w:autoSpaceDE w:val="0"/>
              <w:autoSpaceDN w:val="0"/>
              <w:adjustRightInd w:val="0"/>
              <w:spacing w:before="0" w:after="0" w:line="240" w:lineRule="auto"/>
              <w:ind w:hanging="105"/>
              <w:rPr>
                <w:rFonts w:asciiTheme="majorHAnsi" w:hAnsiTheme="majorHAnsi" w:cstheme="majorHAnsi"/>
                <w:szCs w:val="22"/>
              </w:rPr>
            </w:pPr>
            <w:r w:rsidRPr="003509C7">
              <w:rPr>
                <w:rFonts w:ascii="Calibri" w:hAnsi="Calibri" w:cs="Calibri"/>
                <w:bCs/>
                <w:color w:val="000000"/>
                <w:szCs w:val="22"/>
              </w:rPr>
              <w:t>Ute Bachmann</w:t>
            </w:r>
            <w:r w:rsidRPr="003509C7">
              <w:rPr>
                <w:rFonts w:asciiTheme="majorHAnsi" w:hAnsiTheme="majorHAnsi" w:cstheme="majorHAnsi"/>
                <w:szCs w:val="22"/>
              </w:rPr>
              <w:t xml:space="preserve"> </w:t>
            </w:r>
          </w:p>
          <w:p w14:paraId="636E1269" w14:textId="77777777" w:rsidR="00A14B30" w:rsidRDefault="00A14B30" w:rsidP="00AA0D2C">
            <w:pPr>
              <w:spacing w:before="0" w:after="0" w:line="240" w:lineRule="auto"/>
              <w:ind w:hanging="105"/>
              <w:rPr>
                <w:rFonts w:ascii="Calibri" w:eastAsia="Cambria" w:hAnsi="Calibri" w:cs="Calibri"/>
                <w:bCs/>
                <w:color w:val="000000"/>
                <w:szCs w:val="22"/>
              </w:rPr>
            </w:pPr>
            <w:r w:rsidRPr="003509C7">
              <w:rPr>
                <w:rFonts w:ascii="Calibri" w:eastAsia="Cambria" w:hAnsi="Calibri" w:cs="Calibri"/>
                <w:bCs/>
                <w:color w:val="000000"/>
                <w:szCs w:val="22"/>
              </w:rPr>
              <w:t>T +49 176 99 93 85 86</w:t>
            </w:r>
          </w:p>
          <w:p w14:paraId="10C52E5F" w14:textId="77777777" w:rsidR="00A14B30" w:rsidRDefault="00A83E13" w:rsidP="00AA0D2C">
            <w:pPr>
              <w:spacing w:before="0" w:after="0" w:line="240" w:lineRule="auto"/>
              <w:ind w:hanging="105"/>
              <w:rPr>
                <w:rFonts w:asciiTheme="majorHAnsi" w:hAnsiTheme="majorHAnsi" w:cstheme="majorHAnsi"/>
                <w:b/>
                <w:szCs w:val="22"/>
              </w:rPr>
            </w:pPr>
            <w:hyperlink r:id="rId11" w:history="1">
              <w:r w:rsidR="00A14B30" w:rsidRPr="00C7784B">
                <w:rPr>
                  <w:rStyle w:val="Hyperlink"/>
                  <w:rFonts w:ascii="Calibri" w:eastAsia="Cambria" w:hAnsi="Calibri" w:cs="Calibri"/>
                  <w:bCs/>
                  <w:szCs w:val="22"/>
                </w:rPr>
                <w:t>u.bachmann@werbeagentur-nowack.de</w:t>
              </w:r>
            </w:hyperlink>
          </w:p>
        </w:tc>
        <w:tc>
          <w:tcPr>
            <w:tcW w:w="3284" w:type="dxa"/>
          </w:tcPr>
          <w:p w14:paraId="7790BF63" w14:textId="77777777" w:rsidR="00A14B30" w:rsidRPr="00F52FDD" w:rsidRDefault="00A14B30" w:rsidP="00AA0D2C">
            <w:pPr>
              <w:autoSpaceDE w:val="0"/>
              <w:autoSpaceDN w:val="0"/>
              <w:adjustRightInd w:val="0"/>
              <w:spacing w:before="0" w:after="0" w:line="240" w:lineRule="auto"/>
              <w:rPr>
                <w:rFonts w:asciiTheme="majorHAnsi" w:hAnsiTheme="majorHAnsi" w:cstheme="majorHAnsi"/>
                <w:szCs w:val="22"/>
                <w:lang w:val="en-US"/>
              </w:rPr>
            </w:pPr>
            <w:r w:rsidRPr="00F52FDD">
              <w:rPr>
                <w:rFonts w:asciiTheme="majorHAnsi" w:hAnsiTheme="majorHAnsi" w:cstheme="majorHAnsi"/>
                <w:szCs w:val="22"/>
                <w:lang w:val="en-US"/>
              </w:rPr>
              <w:t>SWISS KRONO Group</w:t>
            </w:r>
          </w:p>
          <w:p w14:paraId="070B20BF" w14:textId="77777777" w:rsidR="00A14B30" w:rsidRPr="00F52FDD" w:rsidRDefault="00A14B30" w:rsidP="00AA0D2C">
            <w:pPr>
              <w:autoSpaceDE w:val="0"/>
              <w:autoSpaceDN w:val="0"/>
              <w:adjustRightInd w:val="0"/>
              <w:spacing w:before="0" w:after="0" w:line="240" w:lineRule="auto"/>
              <w:rPr>
                <w:rFonts w:asciiTheme="majorHAnsi" w:hAnsiTheme="majorHAnsi" w:cstheme="majorHAnsi"/>
                <w:bCs/>
                <w:color w:val="000000"/>
                <w:szCs w:val="22"/>
                <w:lang w:val="en-US"/>
              </w:rPr>
            </w:pPr>
            <w:r w:rsidRPr="00F52FDD">
              <w:rPr>
                <w:rFonts w:asciiTheme="majorHAnsi" w:hAnsiTheme="majorHAnsi" w:cstheme="majorHAnsi"/>
                <w:bCs/>
                <w:color w:val="000000"/>
                <w:szCs w:val="22"/>
                <w:lang w:val="en-US"/>
              </w:rPr>
              <w:t>Fabian Kölliker</w:t>
            </w:r>
          </w:p>
          <w:p w14:paraId="50F3E287" w14:textId="77777777" w:rsidR="00A14B30" w:rsidRPr="00F52FDD" w:rsidRDefault="00A14B30" w:rsidP="00AA0D2C">
            <w:pPr>
              <w:autoSpaceDE w:val="0"/>
              <w:autoSpaceDN w:val="0"/>
              <w:adjustRightInd w:val="0"/>
              <w:spacing w:before="0" w:after="0" w:line="240" w:lineRule="auto"/>
              <w:rPr>
                <w:rFonts w:asciiTheme="majorHAnsi" w:hAnsiTheme="majorHAnsi" w:cstheme="majorHAnsi"/>
                <w:bCs/>
                <w:color w:val="000000"/>
                <w:szCs w:val="22"/>
                <w:lang w:val="en-US"/>
              </w:rPr>
            </w:pPr>
            <w:r>
              <w:rPr>
                <w:rFonts w:asciiTheme="majorHAnsi" w:hAnsiTheme="majorHAnsi" w:cstheme="majorHAnsi"/>
                <w:bCs/>
                <w:color w:val="000000"/>
                <w:szCs w:val="22"/>
                <w:lang w:val="en-US"/>
              </w:rPr>
              <w:t xml:space="preserve">Head of </w:t>
            </w:r>
            <w:r w:rsidRPr="00F52FDD">
              <w:rPr>
                <w:rFonts w:asciiTheme="majorHAnsi" w:hAnsiTheme="majorHAnsi" w:cstheme="majorHAnsi"/>
                <w:bCs/>
                <w:color w:val="000000"/>
                <w:szCs w:val="22"/>
                <w:lang w:val="en-US"/>
              </w:rPr>
              <w:t>Marketing</w:t>
            </w:r>
          </w:p>
          <w:p w14:paraId="37463627" w14:textId="77777777" w:rsidR="00A14B30" w:rsidRPr="00F52FDD" w:rsidRDefault="00A14B30" w:rsidP="00AA0D2C">
            <w:pPr>
              <w:spacing w:before="0" w:after="0" w:line="240" w:lineRule="auto"/>
              <w:rPr>
                <w:rFonts w:asciiTheme="majorHAnsi" w:hAnsiTheme="majorHAnsi" w:cstheme="majorHAnsi"/>
                <w:lang w:val="en-US"/>
              </w:rPr>
            </w:pPr>
            <w:r w:rsidRPr="00F52FDD">
              <w:rPr>
                <w:rFonts w:asciiTheme="majorHAnsi" w:hAnsiTheme="majorHAnsi" w:cstheme="majorHAnsi"/>
                <w:lang w:val="en-US"/>
              </w:rPr>
              <w:t xml:space="preserve">M +41 79 306 20 82 </w:t>
            </w:r>
          </w:p>
          <w:p w14:paraId="1B98393B" w14:textId="77777777" w:rsidR="00A14B30" w:rsidRPr="00F52FDD" w:rsidRDefault="00A83E13" w:rsidP="00AA0D2C">
            <w:pPr>
              <w:spacing w:before="0" w:line="240" w:lineRule="auto"/>
              <w:rPr>
                <w:rFonts w:asciiTheme="majorHAnsi" w:hAnsiTheme="majorHAnsi" w:cstheme="majorHAnsi"/>
                <w:lang w:val="en-US"/>
              </w:rPr>
            </w:pPr>
            <w:hyperlink r:id="rId12" w:history="1">
              <w:r w:rsidR="00A14B30" w:rsidRPr="00F52FDD">
                <w:rPr>
                  <w:rStyle w:val="Hyperlink"/>
                  <w:rFonts w:asciiTheme="majorHAnsi" w:hAnsiTheme="majorHAnsi" w:cstheme="majorHAnsi"/>
                  <w:lang w:val="en-US"/>
                </w:rPr>
                <w:t>fabian.koelliker@swisskrono.com</w:t>
              </w:r>
            </w:hyperlink>
          </w:p>
          <w:p w14:paraId="39D855B7" w14:textId="77777777" w:rsidR="00A14B30" w:rsidRPr="00F52FDD" w:rsidRDefault="00A14B30" w:rsidP="00AA0D2C">
            <w:pPr>
              <w:autoSpaceDE w:val="0"/>
              <w:autoSpaceDN w:val="0"/>
              <w:adjustRightInd w:val="0"/>
              <w:spacing w:before="0" w:after="0" w:line="240" w:lineRule="auto"/>
              <w:rPr>
                <w:rFonts w:asciiTheme="majorHAnsi" w:hAnsiTheme="majorHAnsi" w:cstheme="majorHAnsi"/>
                <w:bCs/>
                <w:color w:val="000000"/>
                <w:szCs w:val="22"/>
                <w:lang w:val="en-US"/>
              </w:rPr>
            </w:pPr>
            <w:proofErr w:type="spellStart"/>
            <w:r w:rsidRPr="00F52FDD">
              <w:rPr>
                <w:rFonts w:asciiTheme="majorHAnsi" w:hAnsiTheme="majorHAnsi" w:cstheme="majorHAnsi"/>
                <w:szCs w:val="22"/>
                <w:lang w:val="en-US"/>
              </w:rPr>
              <w:t>Museggstrasse</w:t>
            </w:r>
            <w:proofErr w:type="spellEnd"/>
            <w:r w:rsidRPr="00F52FDD">
              <w:rPr>
                <w:rFonts w:asciiTheme="majorHAnsi" w:hAnsiTheme="majorHAnsi" w:cstheme="majorHAnsi"/>
                <w:szCs w:val="22"/>
                <w:lang w:val="en-US"/>
              </w:rPr>
              <w:t xml:space="preserve"> 14</w:t>
            </w:r>
          </w:p>
          <w:p w14:paraId="3B5D19AF" w14:textId="77777777" w:rsidR="00A14B30" w:rsidRPr="00FB4160" w:rsidRDefault="00A14B30" w:rsidP="00AA0D2C">
            <w:pPr>
              <w:autoSpaceDE w:val="0"/>
              <w:autoSpaceDN w:val="0"/>
              <w:adjustRightInd w:val="0"/>
              <w:spacing w:before="0" w:after="0" w:line="240" w:lineRule="auto"/>
              <w:rPr>
                <w:rFonts w:asciiTheme="majorHAnsi" w:hAnsiTheme="majorHAnsi" w:cstheme="majorHAnsi"/>
                <w:szCs w:val="22"/>
              </w:rPr>
            </w:pPr>
            <w:r w:rsidRPr="00FB4160">
              <w:rPr>
                <w:rFonts w:asciiTheme="majorHAnsi" w:hAnsiTheme="majorHAnsi" w:cstheme="majorHAnsi"/>
                <w:szCs w:val="22"/>
              </w:rPr>
              <w:t>CH-6004 Luzern</w:t>
            </w:r>
          </w:p>
          <w:p w14:paraId="7DAF1DFF" w14:textId="77777777" w:rsidR="00A14B30" w:rsidRPr="00A14B30" w:rsidRDefault="00A14B30" w:rsidP="00A14B30">
            <w:pPr>
              <w:autoSpaceDE w:val="0"/>
              <w:autoSpaceDN w:val="0"/>
              <w:adjustRightInd w:val="0"/>
              <w:spacing w:before="0" w:after="0" w:line="240" w:lineRule="auto"/>
              <w:rPr>
                <w:rFonts w:asciiTheme="majorHAnsi" w:hAnsiTheme="majorHAnsi" w:cstheme="majorHAnsi"/>
                <w:bCs/>
                <w:color w:val="000000"/>
                <w:szCs w:val="22"/>
              </w:rPr>
            </w:pPr>
            <w:r w:rsidRPr="00FB4160">
              <w:rPr>
                <w:rFonts w:asciiTheme="majorHAnsi" w:hAnsiTheme="majorHAnsi" w:cstheme="majorHAnsi"/>
                <w:szCs w:val="22"/>
              </w:rPr>
              <w:t>Schweiz</w:t>
            </w:r>
            <w:r w:rsidRPr="00FB4160">
              <w:rPr>
                <w:rFonts w:asciiTheme="majorHAnsi" w:hAnsiTheme="majorHAnsi" w:cstheme="majorHAnsi"/>
                <w:bCs/>
                <w:color w:val="000000"/>
                <w:szCs w:val="22"/>
              </w:rPr>
              <w:t xml:space="preserve"> </w:t>
            </w:r>
          </w:p>
        </w:tc>
      </w:tr>
    </w:tbl>
    <w:p w14:paraId="2E0C0B60" w14:textId="77777777" w:rsidR="00A14B30" w:rsidRPr="002C774A" w:rsidRDefault="00A14B30" w:rsidP="00A14B30">
      <w:pPr>
        <w:spacing w:before="0"/>
        <w:jc w:val="both"/>
        <w:rPr>
          <w:rFonts w:asciiTheme="majorHAnsi" w:hAnsiTheme="majorHAnsi" w:cs="Arial"/>
          <w:sz w:val="24"/>
        </w:rPr>
      </w:pPr>
    </w:p>
    <w:sectPr w:rsidR="00A14B30" w:rsidRPr="002C774A" w:rsidSect="00A14B30">
      <w:headerReference w:type="default" r:id="rId13"/>
      <w:footerReference w:type="default" r:id="rId14"/>
      <w:pgSz w:w="11900" w:h="16840"/>
      <w:pgMar w:top="3374" w:right="1552"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982D0" w14:textId="77777777" w:rsidR="00A83E13" w:rsidRDefault="00A83E13">
      <w:pPr>
        <w:spacing w:before="0" w:after="0" w:line="240" w:lineRule="auto"/>
      </w:pPr>
      <w:r>
        <w:separator/>
      </w:r>
    </w:p>
  </w:endnote>
  <w:endnote w:type="continuationSeparator" w:id="0">
    <w:p w14:paraId="62C00819" w14:textId="77777777" w:rsidR="00A83E13" w:rsidRDefault="00A83E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57 Condensed">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 Next W1G Light">
    <w:altName w:val="DIN Next W1G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2738" w14:textId="77777777" w:rsidR="0098605B" w:rsidRPr="00F87505" w:rsidRDefault="0098605B" w:rsidP="00FD09C9">
    <w:pPr>
      <w:pStyle w:val="Fuzeile"/>
      <w:tabs>
        <w:tab w:val="clear" w:pos="9072"/>
        <w:tab w:val="right" w:pos="8789"/>
      </w:tabs>
      <w:rPr>
        <w:rFonts w:asciiTheme="majorHAnsi" w:hAnsiTheme="majorHAnsi"/>
      </w:rPr>
    </w:pPr>
    <w:r w:rsidRPr="00F87505">
      <w:rPr>
        <w:rStyle w:val="Seitenzahl"/>
        <w:rFonts w:asciiTheme="majorHAnsi" w:hAnsiTheme="majorHAnsi"/>
      </w:rPr>
      <w:t xml:space="preserve">© SWISS KRONO </w:t>
    </w:r>
    <w:r w:rsidR="00301519">
      <w:rPr>
        <w:rStyle w:val="Seitenzahl"/>
        <w:rFonts w:asciiTheme="majorHAnsi" w:hAnsiTheme="majorHAnsi"/>
      </w:rPr>
      <w:t>Group</w:t>
    </w:r>
    <w:r w:rsidRPr="00F87505">
      <w:rPr>
        <w:rStyle w:val="Seitenzahl"/>
        <w:rFonts w:asciiTheme="majorHAnsi" w:hAnsiTheme="majorHAnsi"/>
      </w:rPr>
      <w:tab/>
    </w:r>
    <w:r w:rsidRPr="00F87505">
      <w:rPr>
        <w:rStyle w:val="Seitenzahl"/>
        <w:rFonts w:asciiTheme="majorHAnsi" w:hAnsiTheme="majorHAnsi"/>
      </w:rPr>
      <w:tab/>
      <w:t xml:space="preserve">Seite </w:t>
    </w:r>
    <w:r w:rsidRPr="00F87505">
      <w:rPr>
        <w:rStyle w:val="Seitenzahl"/>
        <w:rFonts w:asciiTheme="majorHAnsi" w:hAnsiTheme="majorHAnsi"/>
      </w:rPr>
      <w:fldChar w:fldCharType="begin"/>
    </w:r>
    <w:r w:rsidRPr="00F87505">
      <w:rPr>
        <w:rStyle w:val="Seitenzahl"/>
        <w:rFonts w:asciiTheme="majorHAnsi" w:hAnsiTheme="majorHAnsi"/>
      </w:rPr>
      <w:instrText xml:space="preserve"> PAGE </w:instrText>
    </w:r>
    <w:r w:rsidRPr="00F87505">
      <w:rPr>
        <w:rStyle w:val="Seitenzahl"/>
        <w:rFonts w:asciiTheme="majorHAnsi" w:hAnsiTheme="majorHAnsi"/>
      </w:rPr>
      <w:fldChar w:fldCharType="separate"/>
    </w:r>
    <w:r w:rsidR="00251F01">
      <w:rPr>
        <w:rStyle w:val="Seitenzahl"/>
        <w:rFonts w:asciiTheme="majorHAnsi" w:hAnsiTheme="majorHAnsi"/>
        <w:noProof/>
      </w:rPr>
      <w:t>2</w:t>
    </w:r>
    <w:r w:rsidRPr="00F87505">
      <w:rPr>
        <w:rStyle w:val="Seitenzahl"/>
        <w:rFonts w:asciiTheme="majorHAnsi" w:hAnsiTheme="majorHAnsi"/>
      </w:rPr>
      <w:fldChar w:fldCharType="end"/>
    </w:r>
    <w:r w:rsidRPr="00F87505">
      <w:rPr>
        <w:rStyle w:val="Seitenzahl"/>
        <w:rFonts w:asciiTheme="majorHAnsi" w:hAnsiTheme="majorHAnsi"/>
      </w:rPr>
      <w:t xml:space="preserve"> von </w:t>
    </w:r>
    <w:r w:rsidRPr="00F87505">
      <w:rPr>
        <w:rStyle w:val="Seitenzahl"/>
        <w:rFonts w:asciiTheme="majorHAnsi" w:hAnsiTheme="majorHAnsi"/>
      </w:rPr>
      <w:fldChar w:fldCharType="begin"/>
    </w:r>
    <w:r w:rsidRPr="00F87505">
      <w:rPr>
        <w:rStyle w:val="Seitenzahl"/>
        <w:rFonts w:asciiTheme="majorHAnsi" w:hAnsiTheme="majorHAnsi"/>
      </w:rPr>
      <w:instrText xml:space="preserve"> NUMPAGES </w:instrText>
    </w:r>
    <w:r w:rsidRPr="00F87505">
      <w:rPr>
        <w:rStyle w:val="Seitenzahl"/>
        <w:rFonts w:asciiTheme="majorHAnsi" w:hAnsiTheme="majorHAnsi"/>
      </w:rPr>
      <w:fldChar w:fldCharType="separate"/>
    </w:r>
    <w:r w:rsidR="00251F01">
      <w:rPr>
        <w:rStyle w:val="Seitenzahl"/>
        <w:rFonts w:asciiTheme="majorHAnsi" w:hAnsiTheme="majorHAnsi"/>
        <w:noProof/>
      </w:rPr>
      <w:t>3</w:t>
    </w:r>
    <w:r w:rsidRPr="00F87505">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125F9" w14:textId="77777777" w:rsidR="00A83E13" w:rsidRDefault="00A83E13">
      <w:pPr>
        <w:spacing w:before="0" w:after="0" w:line="240" w:lineRule="auto"/>
      </w:pPr>
      <w:r>
        <w:separator/>
      </w:r>
    </w:p>
  </w:footnote>
  <w:footnote w:type="continuationSeparator" w:id="0">
    <w:p w14:paraId="5D2A03B5" w14:textId="77777777" w:rsidR="00A83E13" w:rsidRDefault="00A83E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8D87" w14:textId="77777777" w:rsidR="0098605B" w:rsidRPr="00A229E5" w:rsidRDefault="0098605B" w:rsidP="00825AC6">
    <w:pPr>
      <w:pStyle w:val="Kopfzeile"/>
      <w:rPr>
        <w:rFonts w:asciiTheme="majorHAnsi" w:hAnsiTheme="majorHAnsi"/>
      </w:rPr>
    </w:pPr>
    <w:r w:rsidRPr="00A229E5">
      <w:rPr>
        <w:rFonts w:asciiTheme="majorHAnsi" w:hAnsiTheme="majorHAnsi"/>
        <w:noProof/>
        <w:lang w:eastAsia="de-DE"/>
      </w:rPr>
      <w:drawing>
        <wp:anchor distT="0" distB="0" distL="114300" distR="114300" simplePos="0" relativeHeight="251659264" behindDoc="1" locked="1" layoutInCell="1" allowOverlap="1" wp14:anchorId="338FEAA2" wp14:editId="33292A1C">
          <wp:simplePos x="0" y="0"/>
          <wp:positionH relativeFrom="page">
            <wp:posOffset>4051935</wp:posOffset>
          </wp:positionH>
          <wp:positionV relativeFrom="page">
            <wp:posOffset>770890</wp:posOffset>
          </wp:positionV>
          <wp:extent cx="2921000" cy="98107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anchor>
      </w:drawing>
    </w:r>
    <w:r w:rsidR="00A14B30" w:rsidRPr="00A14B30">
      <w:rPr>
        <w:rFonts w:asciiTheme="majorHAnsi" w:hAnsiTheme="majorHAnsi"/>
      </w:rPr>
      <w:t xml:space="preserve"> </w:t>
    </w:r>
    <w:r w:rsidR="00A14B30">
      <w:rPr>
        <w:rFonts w:asciiTheme="majorHAnsi" w:hAnsiTheme="majorHAnsi"/>
      </w:rPr>
      <w:t>Presseankündigung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AB74992"/>
    <w:multiLevelType w:val="hybridMultilevel"/>
    <w:tmpl w:val="16A4E1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2B66166A"/>
    <w:multiLevelType w:val="hybridMultilevel"/>
    <w:tmpl w:val="23EA4B9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2C1A175B"/>
    <w:multiLevelType w:val="hybridMultilevel"/>
    <w:tmpl w:val="7E224B0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B2637E2"/>
    <w:multiLevelType w:val="hybridMultilevel"/>
    <w:tmpl w:val="48AA1B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510F25"/>
    <w:multiLevelType w:val="hybridMultilevel"/>
    <w:tmpl w:val="4E1E2F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7"/>
  </w:num>
  <w:num w:numId="6">
    <w:abstractNumId w:val="8"/>
  </w:num>
  <w:num w:numId="7">
    <w:abstractNumId w:val="6"/>
  </w:num>
  <w:num w:numId="8">
    <w:abstractNumId w:val="5"/>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71076"/>
    <w:rsid w:val="000003D5"/>
    <w:rsid w:val="000048A3"/>
    <w:rsid w:val="00011E31"/>
    <w:rsid w:val="00014440"/>
    <w:rsid w:val="00024A35"/>
    <w:rsid w:val="00024A90"/>
    <w:rsid w:val="00036FD7"/>
    <w:rsid w:val="000407AA"/>
    <w:rsid w:val="00041FC6"/>
    <w:rsid w:val="000424F9"/>
    <w:rsid w:val="00043163"/>
    <w:rsid w:val="00043407"/>
    <w:rsid w:val="00050C94"/>
    <w:rsid w:val="00050DAB"/>
    <w:rsid w:val="00052FD2"/>
    <w:rsid w:val="00054BB8"/>
    <w:rsid w:val="00054EE4"/>
    <w:rsid w:val="0006067F"/>
    <w:rsid w:val="00061E58"/>
    <w:rsid w:val="0006232B"/>
    <w:rsid w:val="000636BA"/>
    <w:rsid w:val="00066836"/>
    <w:rsid w:val="000701B1"/>
    <w:rsid w:val="0007397C"/>
    <w:rsid w:val="00074831"/>
    <w:rsid w:val="00083F7D"/>
    <w:rsid w:val="0008445A"/>
    <w:rsid w:val="0008701D"/>
    <w:rsid w:val="00087451"/>
    <w:rsid w:val="000930D0"/>
    <w:rsid w:val="000937B6"/>
    <w:rsid w:val="00094E51"/>
    <w:rsid w:val="00097E6B"/>
    <w:rsid w:val="000B0697"/>
    <w:rsid w:val="000B156F"/>
    <w:rsid w:val="000B3653"/>
    <w:rsid w:val="000B5AEB"/>
    <w:rsid w:val="000C3512"/>
    <w:rsid w:val="000C3A1C"/>
    <w:rsid w:val="000C72D2"/>
    <w:rsid w:val="000D2074"/>
    <w:rsid w:val="000D4595"/>
    <w:rsid w:val="000D463D"/>
    <w:rsid w:val="000E2E41"/>
    <w:rsid w:val="000E3A8E"/>
    <w:rsid w:val="000E403B"/>
    <w:rsid w:val="000F1D7C"/>
    <w:rsid w:val="000F3117"/>
    <w:rsid w:val="000F3F05"/>
    <w:rsid w:val="000F5F34"/>
    <w:rsid w:val="00100805"/>
    <w:rsid w:val="001025F0"/>
    <w:rsid w:val="00103BD0"/>
    <w:rsid w:val="0011536A"/>
    <w:rsid w:val="00115B63"/>
    <w:rsid w:val="00117F28"/>
    <w:rsid w:val="00126AF5"/>
    <w:rsid w:val="001309FD"/>
    <w:rsid w:val="00131B9A"/>
    <w:rsid w:val="00131E76"/>
    <w:rsid w:val="00132EC5"/>
    <w:rsid w:val="001340D2"/>
    <w:rsid w:val="0013418D"/>
    <w:rsid w:val="00137467"/>
    <w:rsid w:val="00137B74"/>
    <w:rsid w:val="00141231"/>
    <w:rsid w:val="0014483B"/>
    <w:rsid w:val="00145EEA"/>
    <w:rsid w:val="00146163"/>
    <w:rsid w:val="00146FA9"/>
    <w:rsid w:val="00150F2E"/>
    <w:rsid w:val="00152D15"/>
    <w:rsid w:val="00156D8A"/>
    <w:rsid w:val="001579C9"/>
    <w:rsid w:val="00157E51"/>
    <w:rsid w:val="00164A9E"/>
    <w:rsid w:val="00164F8E"/>
    <w:rsid w:val="0016771D"/>
    <w:rsid w:val="00167F7F"/>
    <w:rsid w:val="00170AD9"/>
    <w:rsid w:val="00175B53"/>
    <w:rsid w:val="00180BAA"/>
    <w:rsid w:val="00180FEF"/>
    <w:rsid w:val="0018386D"/>
    <w:rsid w:val="00183CE5"/>
    <w:rsid w:val="001B2639"/>
    <w:rsid w:val="001B7C2F"/>
    <w:rsid w:val="001C5F0B"/>
    <w:rsid w:val="001D6946"/>
    <w:rsid w:val="001D6C19"/>
    <w:rsid w:val="001E0F4A"/>
    <w:rsid w:val="001E1AF7"/>
    <w:rsid w:val="001E5475"/>
    <w:rsid w:val="001E665E"/>
    <w:rsid w:val="001E715B"/>
    <w:rsid w:val="001F1868"/>
    <w:rsid w:val="001F448B"/>
    <w:rsid w:val="001F51AF"/>
    <w:rsid w:val="001F5997"/>
    <w:rsid w:val="001F6BDF"/>
    <w:rsid w:val="00201A22"/>
    <w:rsid w:val="00201FBA"/>
    <w:rsid w:val="0020671F"/>
    <w:rsid w:val="00207337"/>
    <w:rsid w:val="0021032C"/>
    <w:rsid w:val="00215C4F"/>
    <w:rsid w:val="00225BC8"/>
    <w:rsid w:val="00226A4A"/>
    <w:rsid w:val="002303AD"/>
    <w:rsid w:val="00233CA7"/>
    <w:rsid w:val="002340E5"/>
    <w:rsid w:val="00235A19"/>
    <w:rsid w:val="002422A1"/>
    <w:rsid w:val="00251F01"/>
    <w:rsid w:val="00252290"/>
    <w:rsid w:val="00253FE5"/>
    <w:rsid w:val="00255164"/>
    <w:rsid w:val="00262F0E"/>
    <w:rsid w:val="00266659"/>
    <w:rsid w:val="00271076"/>
    <w:rsid w:val="00272935"/>
    <w:rsid w:val="00272D69"/>
    <w:rsid w:val="00273D25"/>
    <w:rsid w:val="00276D62"/>
    <w:rsid w:val="00280731"/>
    <w:rsid w:val="00282A92"/>
    <w:rsid w:val="0029194F"/>
    <w:rsid w:val="002946CF"/>
    <w:rsid w:val="002957DB"/>
    <w:rsid w:val="002A63D4"/>
    <w:rsid w:val="002A708B"/>
    <w:rsid w:val="002B2ACC"/>
    <w:rsid w:val="002B373A"/>
    <w:rsid w:val="002B734E"/>
    <w:rsid w:val="002C02CD"/>
    <w:rsid w:val="002C1303"/>
    <w:rsid w:val="002C2B88"/>
    <w:rsid w:val="002C3333"/>
    <w:rsid w:val="002C5FE9"/>
    <w:rsid w:val="002C774A"/>
    <w:rsid w:val="002D0631"/>
    <w:rsid w:val="002D41FA"/>
    <w:rsid w:val="002D5FD4"/>
    <w:rsid w:val="002E0697"/>
    <w:rsid w:val="002E113F"/>
    <w:rsid w:val="002E1E61"/>
    <w:rsid w:val="002E29AE"/>
    <w:rsid w:val="002E479B"/>
    <w:rsid w:val="002E4866"/>
    <w:rsid w:val="002E5A47"/>
    <w:rsid w:val="002E5D5A"/>
    <w:rsid w:val="002F1378"/>
    <w:rsid w:val="002F16FF"/>
    <w:rsid w:val="002F1D3F"/>
    <w:rsid w:val="002F3AEF"/>
    <w:rsid w:val="002F3EF7"/>
    <w:rsid w:val="002F6AD7"/>
    <w:rsid w:val="002F7A8E"/>
    <w:rsid w:val="00301519"/>
    <w:rsid w:val="003019E4"/>
    <w:rsid w:val="0030637C"/>
    <w:rsid w:val="0030741C"/>
    <w:rsid w:val="00310709"/>
    <w:rsid w:val="00314281"/>
    <w:rsid w:val="00314909"/>
    <w:rsid w:val="00327D0E"/>
    <w:rsid w:val="00335B22"/>
    <w:rsid w:val="0034078D"/>
    <w:rsid w:val="00342B0B"/>
    <w:rsid w:val="003500DA"/>
    <w:rsid w:val="0035141B"/>
    <w:rsid w:val="0035362B"/>
    <w:rsid w:val="00355ED3"/>
    <w:rsid w:val="00360ECA"/>
    <w:rsid w:val="003622AB"/>
    <w:rsid w:val="0036706A"/>
    <w:rsid w:val="003735C6"/>
    <w:rsid w:val="00377572"/>
    <w:rsid w:val="00383929"/>
    <w:rsid w:val="00383F8B"/>
    <w:rsid w:val="00384D7B"/>
    <w:rsid w:val="00385FD4"/>
    <w:rsid w:val="0039072B"/>
    <w:rsid w:val="00393D03"/>
    <w:rsid w:val="00394A7D"/>
    <w:rsid w:val="00394F1E"/>
    <w:rsid w:val="003B2086"/>
    <w:rsid w:val="003B33F2"/>
    <w:rsid w:val="003B4091"/>
    <w:rsid w:val="003C08DC"/>
    <w:rsid w:val="003C37C8"/>
    <w:rsid w:val="003C39A0"/>
    <w:rsid w:val="003C55F7"/>
    <w:rsid w:val="003C7C41"/>
    <w:rsid w:val="003D6E11"/>
    <w:rsid w:val="003E0B3E"/>
    <w:rsid w:val="003E537F"/>
    <w:rsid w:val="003E5E84"/>
    <w:rsid w:val="003E6230"/>
    <w:rsid w:val="003F1DBA"/>
    <w:rsid w:val="003F3227"/>
    <w:rsid w:val="003F4187"/>
    <w:rsid w:val="00401F5F"/>
    <w:rsid w:val="00403A7F"/>
    <w:rsid w:val="0040635B"/>
    <w:rsid w:val="00407BA3"/>
    <w:rsid w:val="004114D8"/>
    <w:rsid w:val="00413F2D"/>
    <w:rsid w:val="0041473C"/>
    <w:rsid w:val="00415AB0"/>
    <w:rsid w:val="0041726D"/>
    <w:rsid w:val="00417F08"/>
    <w:rsid w:val="004205A0"/>
    <w:rsid w:val="00423AC3"/>
    <w:rsid w:val="00424408"/>
    <w:rsid w:val="0043561D"/>
    <w:rsid w:val="00446160"/>
    <w:rsid w:val="00447420"/>
    <w:rsid w:val="00456448"/>
    <w:rsid w:val="00460C3B"/>
    <w:rsid w:val="00460E98"/>
    <w:rsid w:val="00461E4E"/>
    <w:rsid w:val="004663C7"/>
    <w:rsid w:val="00474877"/>
    <w:rsid w:val="0047701B"/>
    <w:rsid w:val="00481E1A"/>
    <w:rsid w:val="004852A0"/>
    <w:rsid w:val="00490199"/>
    <w:rsid w:val="004948E2"/>
    <w:rsid w:val="004A251B"/>
    <w:rsid w:val="004A5633"/>
    <w:rsid w:val="004A6999"/>
    <w:rsid w:val="004A73FA"/>
    <w:rsid w:val="004B2959"/>
    <w:rsid w:val="004B318B"/>
    <w:rsid w:val="004C2ECF"/>
    <w:rsid w:val="004C4792"/>
    <w:rsid w:val="004C5E17"/>
    <w:rsid w:val="004C6CF5"/>
    <w:rsid w:val="004C7923"/>
    <w:rsid w:val="004E2C38"/>
    <w:rsid w:val="004E37AF"/>
    <w:rsid w:val="004E3AEC"/>
    <w:rsid w:val="004E5090"/>
    <w:rsid w:val="004E63C7"/>
    <w:rsid w:val="004F4F71"/>
    <w:rsid w:val="004F6DAC"/>
    <w:rsid w:val="00502B86"/>
    <w:rsid w:val="00503768"/>
    <w:rsid w:val="0050527F"/>
    <w:rsid w:val="00506F0E"/>
    <w:rsid w:val="005126B0"/>
    <w:rsid w:val="00513E85"/>
    <w:rsid w:val="00515812"/>
    <w:rsid w:val="00515962"/>
    <w:rsid w:val="00522E12"/>
    <w:rsid w:val="0052369C"/>
    <w:rsid w:val="005255C2"/>
    <w:rsid w:val="00530317"/>
    <w:rsid w:val="00532C92"/>
    <w:rsid w:val="00533A7A"/>
    <w:rsid w:val="00537CCE"/>
    <w:rsid w:val="00541858"/>
    <w:rsid w:val="00550323"/>
    <w:rsid w:val="00550AEE"/>
    <w:rsid w:val="00552556"/>
    <w:rsid w:val="00553CC0"/>
    <w:rsid w:val="00554961"/>
    <w:rsid w:val="00560E40"/>
    <w:rsid w:val="00561EA6"/>
    <w:rsid w:val="0056221D"/>
    <w:rsid w:val="0056652E"/>
    <w:rsid w:val="00570AA2"/>
    <w:rsid w:val="00584127"/>
    <w:rsid w:val="005863D6"/>
    <w:rsid w:val="005871AE"/>
    <w:rsid w:val="00595761"/>
    <w:rsid w:val="00597567"/>
    <w:rsid w:val="005A056B"/>
    <w:rsid w:val="005A1406"/>
    <w:rsid w:val="005A2665"/>
    <w:rsid w:val="005A2F83"/>
    <w:rsid w:val="005A2F8D"/>
    <w:rsid w:val="005A5BE1"/>
    <w:rsid w:val="005A5DFD"/>
    <w:rsid w:val="005B6283"/>
    <w:rsid w:val="005B6709"/>
    <w:rsid w:val="005C122E"/>
    <w:rsid w:val="005C4BB0"/>
    <w:rsid w:val="005C568C"/>
    <w:rsid w:val="005D02EC"/>
    <w:rsid w:val="005D1453"/>
    <w:rsid w:val="005D3CE6"/>
    <w:rsid w:val="005D40A0"/>
    <w:rsid w:val="005D7EFC"/>
    <w:rsid w:val="005E1FD3"/>
    <w:rsid w:val="005E2926"/>
    <w:rsid w:val="005E5DF8"/>
    <w:rsid w:val="005F0761"/>
    <w:rsid w:val="005F4E7D"/>
    <w:rsid w:val="005F6112"/>
    <w:rsid w:val="005F7F11"/>
    <w:rsid w:val="00603C53"/>
    <w:rsid w:val="006042EB"/>
    <w:rsid w:val="0061304D"/>
    <w:rsid w:val="00621E3C"/>
    <w:rsid w:val="00626317"/>
    <w:rsid w:val="00632361"/>
    <w:rsid w:val="00632AD1"/>
    <w:rsid w:val="00633C15"/>
    <w:rsid w:val="006416A0"/>
    <w:rsid w:val="00642C23"/>
    <w:rsid w:val="00651C43"/>
    <w:rsid w:val="00651EAD"/>
    <w:rsid w:val="00653799"/>
    <w:rsid w:val="00654425"/>
    <w:rsid w:val="006547B3"/>
    <w:rsid w:val="0067345E"/>
    <w:rsid w:val="00673C0D"/>
    <w:rsid w:val="006811C3"/>
    <w:rsid w:val="00682F0C"/>
    <w:rsid w:val="00684F95"/>
    <w:rsid w:val="00687101"/>
    <w:rsid w:val="00692A41"/>
    <w:rsid w:val="00695F7E"/>
    <w:rsid w:val="006976B0"/>
    <w:rsid w:val="00697E43"/>
    <w:rsid w:val="006A061E"/>
    <w:rsid w:val="006A406E"/>
    <w:rsid w:val="006A7921"/>
    <w:rsid w:val="006B0052"/>
    <w:rsid w:val="006C58B6"/>
    <w:rsid w:val="006D42B3"/>
    <w:rsid w:val="006D50DC"/>
    <w:rsid w:val="006D5AF7"/>
    <w:rsid w:val="006E0172"/>
    <w:rsid w:val="006E3096"/>
    <w:rsid w:val="00703495"/>
    <w:rsid w:val="007058B5"/>
    <w:rsid w:val="007112E2"/>
    <w:rsid w:val="007138A1"/>
    <w:rsid w:val="00725D7A"/>
    <w:rsid w:val="007275B0"/>
    <w:rsid w:val="00731674"/>
    <w:rsid w:val="00743FB5"/>
    <w:rsid w:val="00745DCC"/>
    <w:rsid w:val="00746B1F"/>
    <w:rsid w:val="00750B9A"/>
    <w:rsid w:val="00755CF0"/>
    <w:rsid w:val="00755E65"/>
    <w:rsid w:val="0075760D"/>
    <w:rsid w:val="007605EA"/>
    <w:rsid w:val="00765BB9"/>
    <w:rsid w:val="00765F10"/>
    <w:rsid w:val="00770119"/>
    <w:rsid w:val="00775F6D"/>
    <w:rsid w:val="0077736A"/>
    <w:rsid w:val="007805D2"/>
    <w:rsid w:val="00780743"/>
    <w:rsid w:val="007857B8"/>
    <w:rsid w:val="007A10C3"/>
    <w:rsid w:val="007A1395"/>
    <w:rsid w:val="007A2702"/>
    <w:rsid w:val="007A3D79"/>
    <w:rsid w:val="007A7843"/>
    <w:rsid w:val="007B23B9"/>
    <w:rsid w:val="007C0C63"/>
    <w:rsid w:val="007D2220"/>
    <w:rsid w:val="007D2C74"/>
    <w:rsid w:val="007D2F80"/>
    <w:rsid w:val="007D698D"/>
    <w:rsid w:val="007D7364"/>
    <w:rsid w:val="007D7E75"/>
    <w:rsid w:val="007E7303"/>
    <w:rsid w:val="007F1F5B"/>
    <w:rsid w:val="007F4163"/>
    <w:rsid w:val="0080177C"/>
    <w:rsid w:val="0080247D"/>
    <w:rsid w:val="00811C0C"/>
    <w:rsid w:val="008179AB"/>
    <w:rsid w:val="00817CE9"/>
    <w:rsid w:val="00817CF8"/>
    <w:rsid w:val="00822609"/>
    <w:rsid w:val="00824398"/>
    <w:rsid w:val="00825519"/>
    <w:rsid w:val="00825AC6"/>
    <w:rsid w:val="008322D6"/>
    <w:rsid w:val="00834C5B"/>
    <w:rsid w:val="00842EA7"/>
    <w:rsid w:val="0084487F"/>
    <w:rsid w:val="00847485"/>
    <w:rsid w:val="00851C53"/>
    <w:rsid w:val="00853650"/>
    <w:rsid w:val="00853BF5"/>
    <w:rsid w:val="0085565A"/>
    <w:rsid w:val="00855C9D"/>
    <w:rsid w:val="00856650"/>
    <w:rsid w:val="00861243"/>
    <w:rsid w:val="00861CC7"/>
    <w:rsid w:val="00862FCD"/>
    <w:rsid w:val="008664E4"/>
    <w:rsid w:val="00866FDE"/>
    <w:rsid w:val="008709FD"/>
    <w:rsid w:val="00872B56"/>
    <w:rsid w:val="0087588F"/>
    <w:rsid w:val="00875ABE"/>
    <w:rsid w:val="0088250D"/>
    <w:rsid w:val="00883DA6"/>
    <w:rsid w:val="00890E9B"/>
    <w:rsid w:val="00894F43"/>
    <w:rsid w:val="008958D2"/>
    <w:rsid w:val="00895AD1"/>
    <w:rsid w:val="0089676B"/>
    <w:rsid w:val="008971B2"/>
    <w:rsid w:val="0089736F"/>
    <w:rsid w:val="0089768D"/>
    <w:rsid w:val="00897804"/>
    <w:rsid w:val="008A1BDF"/>
    <w:rsid w:val="008A356A"/>
    <w:rsid w:val="008A364E"/>
    <w:rsid w:val="008A4A1D"/>
    <w:rsid w:val="008B1E08"/>
    <w:rsid w:val="008C5197"/>
    <w:rsid w:val="008C684C"/>
    <w:rsid w:val="008C7908"/>
    <w:rsid w:val="008D06AA"/>
    <w:rsid w:val="008D1066"/>
    <w:rsid w:val="008D119C"/>
    <w:rsid w:val="008D32AC"/>
    <w:rsid w:val="008D59D0"/>
    <w:rsid w:val="008D626A"/>
    <w:rsid w:val="008E0556"/>
    <w:rsid w:val="008E1E73"/>
    <w:rsid w:val="008E35D9"/>
    <w:rsid w:val="008E388C"/>
    <w:rsid w:val="008E5902"/>
    <w:rsid w:val="008E5EE5"/>
    <w:rsid w:val="008E6D9A"/>
    <w:rsid w:val="008E7C08"/>
    <w:rsid w:val="008F4343"/>
    <w:rsid w:val="008F49C2"/>
    <w:rsid w:val="008F6BAE"/>
    <w:rsid w:val="00900D53"/>
    <w:rsid w:val="00900EA2"/>
    <w:rsid w:val="009016DC"/>
    <w:rsid w:val="00903078"/>
    <w:rsid w:val="00904327"/>
    <w:rsid w:val="00904A70"/>
    <w:rsid w:val="009065ED"/>
    <w:rsid w:val="00915254"/>
    <w:rsid w:val="0091542F"/>
    <w:rsid w:val="00916C89"/>
    <w:rsid w:val="00916F82"/>
    <w:rsid w:val="00923017"/>
    <w:rsid w:val="009248E3"/>
    <w:rsid w:val="0093119E"/>
    <w:rsid w:val="00931D35"/>
    <w:rsid w:val="0093308C"/>
    <w:rsid w:val="00940583"/>
    <w:rsid w:val="00943871"/>
    <w:rsid w:val="00952B17"/>
    <w:rsid w:val="0095594C"/>
    <w:rsid w:val="00957067"/>
    <w:rsid w:val="00960EF0"/>
    <w:rsid w:val="00962E10"/>
    <w:rsid w:val="009632C3"/>
    <w:rsid w:val="00963E70"/>
    <w:rsid w:val="00965B45"/>
    <w:rsid w:val="009679B1"/>
    <w:rsid w:val="009708C0"/>
    <w:rsid w:val="0097147A"/>
    <w:rsid w:val="009728FF"/>
    <w:rsid w:val="00975478"/>
    <w:rsid w:val="00976929"/>
    <w:rsid w:val="00976DCF"/>
    <w:rsid w:val="00980B31"/>
    <w:rsid w:val="00981F08"/>
    <w:rsid w:val="0098605B"/>
    <w:rsid w:val="00987D45"/>
    <w:rsid w:val="009A12C5"/>
    <w:rsid w:val="009A38CF"/>
    <w:rsid w:val="009A5281"/>
    <w:rsid w:val="009B1AC7"/>
    <w:rsid w:val="009B25D7"/>
    <w:rsid w:val="009B4E6E"/>
    <w:rsid w:val="009B7A2C"/>
    <w:rsid w:val="009C31AA"/>
    <w:rsid w:val="009C47E1"/>
    <w:rsid w:val="009C6A82"/>
    <w:rsid w:val="009C6FC4"/>
    <w:rsid w:val="009C7887"/>
    <w:rsid w:val="009D405A"/>
    <w:rsid w:val="009D58DA"/>
    <w:rsid w:val="009E04A2"/>
    <w:rsid w:val="009E4077"/>
    <w:rsid w:val="009E468E"/>
    <w:rsid w:val="009E727C"/>
    <w:rsid w:val="00A13531"/>
    <w:rsid w:val="00A13C0B"/>
    <w:rsid w:val="00A14B30"/>
    <w:rsid w:val="00A15BF2"/>
    <w:rsid w:val="00A15DE3"/>
    <w:rsid w:val="00A17BF1"/>
    <w:rsid w:val="00A17FD0"/>
    <w:rsid w:val="00A204CE"/>
    <w:rsid w:val="00A217A2"/>
    <w:rsid w:val="00A229E5"/>
    <w:rsid w:val="00A239A8"/>
    <w:rsid w:val="00A24152"/>
    <w:rsid w:val="00A26E9A"/>
    <w:rsid w:val="00A3288E"/>
    <w:rsid w:val="00A343F3"/>
    <w:rsid w:val="00A3779B"/>
    <w:rsid w:val="00A42D64"/>
    <w:rsid w:val="00A4324D"/>
    <w:rsid w:val="00A45246"/>
    <w:rsid w:val="00A45472"/>
    <w:rsid w:val="00A50932"/>
    <w:rsid w:val="00A53CFC"/>
    <w:rsid w:val="00A540E1"/>
    <w:rsid w:val="00A601C2"/>
    <w:rsid w:val="00A619A2"/>
    <w:rsid w:val="00A656E0"/>
    <w:rsid w:val="00A73CD3"/>
    <w:rsid w:val="00A74204"/>
    <w:rsid w:val="00A758FF"/>
    <w:rsid w:val="00A83E13"/>
    <w:rsid w:val="00A83EC4"/>
    <w:rsid w:val="00A85E27"/>
    <w:rsid w:val="00A86015"/>
    <w:rsid w:val="00A86C01"/>
    <w:rsid w:val="00A87951"/>
    <w:rsid w:val="00A908F4"/>
    <w:rsid w:val="00A93C34"/>
    <w:rsid w:val="00A976C6"/>
    <w:rsid w:val="00AA5B40"/>
    <w:rsid w:val="00AB107C"/>
    <w:rsid w:val="00AB2297"/>
    <w:rsid w:val="00AB2AD7"/>
    <w:rsid w:val="00AB61F6"/>
    <w:rsid w:val="00AB7C4C"/>
    <w:rsid w:val="00AC1534"/>
    <w:rsid w:val="00AC6E0C"/>
    <w:rsid w:val="00AD413F"/>
    <w:rsid w:val="00AD638D"/>
    <w:rsid w:val="00AD7B6B"/>
    <w:rsid w:val="00AE0E3E"/>
    <w:rsid w:val="00AE6C2E"/>
    <w:rsid w:val="00AF1996"/>
    <w:rsid w:val="00AF5186"/>
    <w:rsid w:val="00AF5257"/>
    <w:rsid w:val="00AF68D8"/>
    <w:rsid w:val="00B003AA"/>
    <w:rsid w:val="00B00AFD"/>
    <w:rsid w:val="00B05F4A"/>
    <w:rsid w:val="00B11303"/>
    <w:rsid w:val="00B12827"/>
    <w:rsid w:val="00B13D1F"/>
    <w:rsid w:val="00B31CF0"/>
    <w:rsid w:val="00B34C86"/>
    <w:rsid w:val="00B373E0"/>
    <w:rsid w:val="00B406E7"/>
    <w:rsid w:val="00B44929"/>
    <w:rsid w:val="00B44D83"/>
    <w:rsid w:val="00B46CB1"/>
    <w:rsid w:val="00B51E4D"/>
    <w:rsid w:val="00B52D54"/>
    <w:rsid w:val="00B53981"/>
    <w:rsid w:val="00B65894"/>
    <w:rsid w:val="00B67490"/>
    <w:rsid w:val="00B83017"/>
    <w:rsid w:val="00B83936"/>
    <w:rsid w:val="00B83EC8"/>
    <w:rsid w:val="00B84411"/>
    <w:rsid w:val="00B91617"/>
    <w:rsid w:val="00B930E2"/>
    <w:rsid w:val="00B95AC4"/>
    <w:rsid w:val="00BA0DCF"/>
    <w:rsid w:val="00BA1360"/>
    <w:rsid w:val="00BA2AD4"/>
    <w:rsid w:val="00BB1367"/>
    <w:rsid w:val="00BB15F0"/>
    <w:rsid w:val="00BD41C9"/>
    <w:rsid w:val="00BD427B"/>
    <w:rsid w:val="00BD57DB"/>
    <w:rsid w:val="00BE19AF"/>
    <w:rsid w:val="00BE19C1"/>
    <w:rsid w:val="00BE1A88"/>
    <w:rsid w:val="00BE36B9"/>
    <w:rsid w:val="00BE55F4"/>
    <w:rsid w:val="00BF027D"/>
    <w:rsid w:val="00BF052C"/>
    <w:rsid w:val="00BF4F94"/>
    <w:rsid w:val="00C0426F"/>
    <w:rsid w:val="00C06ABB"/>
    <w:rsid w:val="00C06C6C"/>
    <w:rsid w:val="00C11028"/>
    <w:rsid w:val="00C144FE"/>
    <w:rsid w:val="00C158B5"/>
    <w:rsid w:val="00C17A54"/>
    <w:rsid w:val="00C212FA"/>
    <w:rsid w:val="00C21D28"/>
    <w:rsid w:val="00C2207B"/>
    <w:rsid w:val="00C23834"/>
    <w:rsid w:val="00C2730E"/>
    <w:rsid w:val="00C42687"/>
    <w:rsid w:val="00C42C6C"/>
    <w:rsid w:val="00C44E55"/>
    <w:rsid w:val="00C47EC8"/>
    <w:rsid w:val="00C5420D"/>
    <w:rsid w:val="00C54C2F"/>
    <w:rsid w:val="00C559D7"/>
    <w:rsid w:val="00C55CFB"/>
    <w:rsid w:val="00C63F9D"/>
    <w:rsid w:val="00C71F27"/>
    <w:rsid w:val="00C737D3"/>
    <w:rsid w:val="00C7483D"/>
    <w:rsid w:val="00C75016"/>
    <w:rsid w:val="00C7535F"/>
    <w:rsid w:val="00C80A95"/>
    <w:rsid w:val="00C8288D"/>
    <w:rsid w:val="00C85501"/>
    <w:rsid w:val="00C87C8A"/>
    <w:rsid w:val="00CA05F2"/>
    <w:rsid w:val="00CA4317"/>
    <w:rsid w:val="00CB0870"/>
    <w:rsid w:val="00CB7976"/>
    <w:rsid w:val="00CC133E"/>
    <w:rsid w:val="00CC5058"/>
    <w:rsid w:val="00CC6995"/>
    <w:rsid w:val="00CD0BA8"/>
    <w:rsid w:val="00CD2BD6"/>
    <w:rsid w:val="00CD3D0A"/>
    <w:rsid w:val="00CE08D2"/>
    <w:rsid w:val="00CE2907"/>
    <w:rsid w:val="00CE360C"/>
    <w:rsid w:val="00CE3828"/>
    <w:rsid w:val="00CE57AE"/>
    <w:rsid w:val="00CE5AF4"/>
    <w:rsid w:val="00CF45F4"/>
    <w:rsid w:val="00CF4F51"/>
    <w:rsid w:val="00CF5F4A"/>
    <w:rsid w:val="00CF62A0"/>
    <w:rsid w:val="00CF6CD6"/>
    <w:rsid w:val="00D024EA"/>
    <w:rsid w:val="00D0608D"/>
    <w:rsid w:val="00D06956"/>
    <w:rsid w:val="00D102B2"/>
    <w:rsid w:val="00D10E46"/>
    <w:rsid w:val="00D13180"/>
    <w:rsid w:val="00D1500B"/>
    <w:rsid w:val="00D20E33"/>
    <w:rsid w:val="00D27FAD"/>
    <w:rsid w:val="00D30D39"/>
    <w:rsid w:val="00D31FEA"/>
    <w:rsid w:val="00D35ABE"/>
    <w:rsid w:val="00D4199B"/>
    <w:rsid w:val="00D4286B"/>
    <w:rsid w:val="00D43AF1"/>
    <w:rsid w:val="00D50EC2"/>
    <w:rsid w:val="00D54399"/>
    <w:rsid w:val="00D55185"/>
    <w:rsid w:val="00D57F49"/>
    <w:rsid w:val="00D73B27"/>
    <w:rsid w:val="00D75B6D"/>
    <w:rsid w:val="00D76BAE"/>
    <w:rsid w:val="00D80560"/>
    <w:rsid w:val="00D83A5B"/>
    <w:rsid w:val="00D848D0"/>
    <w:rsid w:val="00DA50A5"/>
    <w:rsid w:val="00DA6FA3"/>
    <w:rsid w:val="00DB47DD"/>
    <w:rsid w:val="00DC0E1F"/>
    <w:rsid w:val="00DC29F7"/>
    <w:rsid w:val="00DC3029"/>
    <w:rsid w:val="00DC3D30"/>
    <w:rsid w:val="00DC4074"/>
    <w:rsid w:val="00DC7D87"/>
    <w:rsid w:val="00DD0031"/>
    <w:rsid w:val="00DD1D3E"/>
    <w:rsid w:val="00DD1DF2"/>
    <w:rsid w:val="00DD4E33"/>
    <w:rsid w:val="00DD5B3F"/>
    <w:rsid w:val="00DE0293"/>
    <w:rsid w:val="00DE0E24"/>
    <w:rsid w:val="00DE1A38"/>
    <w:rsid w:val="00DE2EC6"/>
    <w:rsid w:val="00DE4561"/>
    <w:rsid w:val="00DE57D2"/>
    <w:rsid w:val="00DE6D72"/>
    <w:rsid w:val="00DF048E"/>
    <w:rsid w:val="00DF30A7"/>
    <w:rsid w:val="00DF38DB"/>
    <w:rsid w:val="00DF46E8"/>
    <w:rsid w:val="00DF54ED"/>
    <w:rsid w:val="00DF57C0"/>
    <w:rsid w:val="00DF596D"/>
    <w:rsid w:val="00DF7B74"/>
    <w:rsid w:val="00E008A1"/>
    <w:rsid w:val="00E0112A"/>
    <w:rsid w:val="00E03F3E"/>
    <w:rsid w:val="00E04A94"/>
    <w:rsid w:val="00E05AF7"/>
    <w:rsid w:val="00E05B4B"/>
    <w:rsid w:val="00E074C0"/>
    <w:rsid w:val="00E1415B"/>
    <w:rsid w:val="00E14613"/>
    <w:rsid w:val="00E16D1C"/>
    <w:rsid w:val="00E27080"/>
    <w:rsid w:val="00E31600"/>
    <w:rsid w:val="00E34F76"/>
    <w:rsid w:val="00E357CC"/>
    <w:rsid w:val="00E37B59"/>
    <w:rsid w:val="00E37E9C"/>
    <w:rsid w:val="00E40A55"/>
    <w:rsid w:val="00E43550"/>
    <w:rsid w:val="00E45F07"/>
    <w:rsid w:val="00E47CFB"/>
    <w:rsid w:val="00E520B6"/>
    <w:rsid w:val="00E52478"/>
    <w:rsid w:val="00E52B2A"/>
    <w:rsid w:val="00E53AD7"/>
    <w:rsid w:val="00E61BE7"/>
    <w:rsid w:val="00E62DDC"/>
    <w:rsid w:val="00E70C85"/>
    <w:rsid w:val="00E71399"/>
    <w:rsid w:val="00E745BB"/>
    <w:rsid w:val="00E76A77"/>
    <w:rsid w:val="00E776E0"/>
    <w:rsid w:val="00E808ED"/>
    <w:rsid w:val="00E82AA8"/>
    <w:rsid w:val="00E8591A"/>
    <w:rsid w:val="00E87CF7"/>
    <w:rsid w:val="00E93A79"/>
    <w:rsid w:val="00E93D8C"/>
    <w:rsid w:val="00E96B00"/>
    <w:rsid w:val="00E97EEB"/>
    <w:rsid w:val="00EA2EA0"/>
    <w:rsid w:val="00EA411A"/>
    <w:rsid w:val="00EA7B91"/>
    <w:rsid w:val="00EB09D1"/>
    <w:rsid w:val="00EB338B"/>
    <w:rsid w:val="00EB65A4"/>
    <w:rsid w:val="00EB6783"/>
    <w:rsid w:val="00EC0BA9"/>
    <w:rsid w:val="00EC0EC4"/>
    <w:rsid w:val="00EC299E"/>
    <w:rsid w:val="00EC2FDA"/>
    <w:rsid w:val="00ED2765"/>
    <w:rsid w:val="00ED73C3"/>
    <w:rsid w:val="00ED7885"/>
    <w:rsid w:val="00EE2FD7"/>
    <w:rsid w:val="00EE3C36"/>
    <w:rsid w:val="00EE550F"/>
    <w:rsid w:val="00EF490B"/>
    <w:rsid w:val="00F056A2"/>
    <w:rsid w:val="00F05E32"/>
    <w:rsid w:val="00F070B2"/>
    <w:rsid w:val="00F07D48"/>
    <w:rsid w:val="00F10516"/>
    <w:rsid w:val="00F106FF"/>
    <w:rsid w:val="00F17894"/>
    <w:rsid w:val="00F235C1"/>
    <w:rsid w:val="00F25A23"/>
    <w:rsid w:val="00F25A59"/>
    <w:rsid w:val="00F275EC"/>
    <w:rsid w:val="00F30855"/>
    <w:rsid w:val="00F31D78"/>
    <w:rsid w:val="00F3348B"/>
    <w:rsid w:val="00F37E2F"/>
    <w:rsid w:val="00F430F9"/>
    <w:rsid w:val="00F5027E"/>
    <w:rsid w:val="00F53D0D"/>
    <w:rsid w:val="00F552B6"/>
    <w:rsid w:val="00F60366"/>
    <w:rsid w:val="00F71C52"/>
    <w:rsid w:val="00F75F5B"/>
    <w:rsid w:val="00F8286C"/>
    <w:rsid w:val="00F87505"/>
    <w:rsid w:val="00F917A3"/>
    <w:rsid w:val="00F9661C"/>
    <w:rsid w:val="00F96E7E"/>
    <w:rsid w:val="00FA0195"/>
    <w:rsid w:val="00FA4967"/>
    <w:rsid w:val="00FB3D6E"/>
    <w:rsid w:val="00FB5480"/>
    <w:rsid w:val="00FB57C3"/>
    <w:rsid w:val="00FB637D"/>
    <w:rsid w:val="00FC01D8"/>
    <w:rsid w:val="00FC4267"/>
    <w:rsid w:val="00FC4BB6"/>
    <w:rsid w:val="00FC5C34"/>
    <w:rsid w:val="00FC5F91"/>
    <w:rsid w:val="00FC6099"/>
    <w:rsid w:val="00FD0237"/>
    <w:rsid w:val="00FD066D"/>
    <w:rsid w:val="00FD09C9"/>
    <w:rsid w:val="00FD0A4F"/>
    <w:rsid w:val="00FD0EDE"/>
    <w:rsid w:val="00FD180F"/>
    <w:rsid w:val="00FD2B0C"/>
    <w:rsid w:val="00FE0874"/>
    <w:rsid w:val="00FE27D2"/>
    <w:rsid w:val="00FE494B"/>
    <w:rsid w:val="00FE496B"/>
    <w:rsid w:val="00FE5651"/>
    <w:rsid w:val="00FF011D"/>
    <w:rsid w:val="00FF0860"/>
    <w:rsid w:val="00FF10AA"/>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76A05"/>
  <w15:docId w15:val="{57F4A2BB-92C3-4ECB-B29A-C254217F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A34">
    <w:name w:val="A34"/>
    <w:uiPriority w:val="99"/>
    <w:rsid w:val="00883DA6"/>
    <w:rPr>
      <w:rFonts w:cs="Calibri"/>
      <w:color w:val="000000"/>
      <w:sz w:val="18"/>
      <w:szCs w:val="18"/>
    </w:rPr>
  </w:style>
  <w:style w:type="paragraph" w:customStyle="1" w:styleId="imgcontent">
    <w:name w:val="img_content"/>
    <w:basedOn w:val="Standard"/>
    <w:rsid w:val="00074831"/>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xml-text">
    <w:name w:val="xml-text"/>
    <w:basedOn w:val="Absatz-Standardschriftart"/>
    <w:rsid w:val="00207337"/>
  </w:style>
  <w:style w:type="paragraph" w:customStyle="1" w:styleId="EinfAbs">
    <w:name w:val="[Einf. Abs.]"/>
    <w:basedOn w:val="Standard"/>
    <w:uiPriority w:val="99"/>
    <w:rsid w:val="00CF5F4A"/>
    <w:pPr>
      <w:widowControl w:val="0"/>
      <w:autoSpaceDE w:val="0"/>
      <w:autoSpaceDN w:val="0"/>
      <w:adjustRightInd w:val="0"/>
      <w:spacing w:before="0" w:after="0" w:line="288" w:lineRule="auto"/>
    </w:pPr>
    <w:rPr>
      <w:rFonts w:ascii="MinionPro-Regular" w:hAnsi="MinionPro-Regular" w:cs="MinionPro-Regular"/>
      <w:color w:val="000000"/>
      <w:sz w:val="24"/>
    </w:rPr>
  </w:style>
  <w:style w:type="character" w:customStyle="1" w:styleId="A1">
    <w:name w:val="A1"/>
    <w:uiPriority w:val="99"/>
    <w:rsid w:val="00D76BAE"/>
    <w:rPr>
      <w:rFonts w:cs="DIN Next W1G Light"/>
      <w:color w:val="000000"/>
      <w:sz w:val="28"/>
      <w:szCs w:val="28"/>
    </w:rPr>
  </w:style>
  <w:style w:type="character" w:styleId="NichtaufgelsteErwhnung">
    <w:name w:val="Unresolved Mention"/>
    <w:basedOn w:val="Absatz-Standardschriftart"/>
    <w:uiPriority w:val="99"/>
    <w:semiHidden/>
    <w:unhideWhenUsed/>
    <w:rsid w:val="00A14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274">
      <w:bodyDiv w:val="1"/>
      <w:marLeft w:val="0"/>
      <w:marRight w:val="0"/>
      <w:marTop w:val="0"/>
      <w:marBottom w:val="0"/>
      <w:divBdr>
        <w:top w:val="none" w:sz="0" w:space="0" w:color="auto"/>
        <w:left w:val="none" w:sz="0" w:space="0" w:color="auto"/>
        <w:bottom w:val="none" w:sz="0" w:space="0" w:color="auto"/>
        <w:right w:val="none" w:sz="0" w:space="0" w:color="auto"/>
      </w:divBdr>
    </w:div>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35276703">
      <w:bodyDiv w:val="1"/>
      <w:marLeft w:val="0"/>
      <w:marRight w:val="0"/>
      <w:marTop w:val="0"/>
      <w:marBottom w:val="0"/>
      <w:divBdr>
        <w:top w:val="none" w:sz="0" w:space="0" w:color="auto"/>
        <w:left w:val="none" w:sz="0" w:space="0" w:color="auto"/>
        <w:bottom w:val="none" w:sz="0" w:space="0" w:color="auto"/>
        <w:right w:val="none" w:sz="0" w:space="0" w:color="auto"/>
      </w:divBdr>
    </w:div>
    <w:div w:id="87510151">
      <w:bodyDiv w:val="1"/>
      <w:marLeft w:val="0"/>
      <w:marRight w:val="0"/>
      <w:marTop w:val="0"/>
      <w:marBottom w:val="0"/>
      <w:divBdr>
        <w:top w:val="none" w:sz="0" w:space="0" w:color="auto"/>
        <w:left w:val="none" w:sz="0" w:space="0" w:color="auto"/>
        <w:bottom w:val="none" w:sz="0" w:space="0" w:color="auto"/>
        <w:right w:val="none" w:sz="0" w:space="0" w:color="auto"/>
      </w:divBdr>
      <w:divsChild>
        <w:div w:id="504445710">
          <w:marLeft w:val="0"/>
          <w:marRight w:val="0"/>
          <w:marTop w:val="0"/>
          <w:marBottom w:val="0"/>
          <w:divBdr>
            <w:top w:val="none" w:sz="0" w:space="0" w:color="auto"/>
            <w:left w:val="none" w:sz="0" w:space="0" w:color="auto"/>
            <w:bottom w:val="none" w:sz="0" w:space="0" w:color="auto"/>
            <w:right w:val="none" w:sz="0" w:space="0" w:color="auto"/>
          </w:divBdr>
          <w:divsChild>
            <w:div w:id="1602030777">
              <w:marLeft w:val="0"/>
              <w:marRight w:val="0"/>
              <w:marTop w:val="0"/>
              <w:marBottom w:val="0"/>
              <w:divBdr>
                <w:top w:val="none" w:sz="0" w:space="0" w:color="auto"/>
                <w:left w:val="none" w:sz="0" w:space="0" w:color="auto"/>
                <w:bottom w:val="none" w:sz="0" w:space="0" w:color="auto"/>
                <w:right w:val="none" w:sz="0" w:space="0" w:color="auto"/>
              </w:divBdr>
            </w:div>
          </w:divsChild>
        </w:div>
        <w:div w:id="363948977">
          <w:marLeft w:val="0"/>
          <w:marRight w:val="0"/>
          <w:marTop w:val="0"/>
          <w:marBottom w:val="0"/>
          <w:divBdr>
            <w:top w:val="none" w:sz="0" w:space="0" w:color="auto"/>
            <w:left w:val="none" w:sz="0" w:space="0" w:color="auto"/>
            <w:bottom w:val="none" w:sz="0" w:space="0" w:color="auto"/>
            <w:right w:val="none" w:sz="0" w:space="0" w:color="auto"/>
          </w:divBdr>
        </w:div>
        <w:div w:id="666055865">
          <w:marLeft w:val="0"/>
          <w:marRight w:val="0"/>
          <w:marTop w:val="0"/>
          <w:marBottom w:val="0"/>
          <w:divBdr>
            <w:top w:val="none" w:sz="0" w:space="0" w:color="auto"/>
            <w:left w:val="none" w:sz="0" w:space="0" w:color="auto"/>
            <w:bottom w:val="none" w:sz="0" w:space="0" w:color="auto"/>
            <w:right w:val="none" w:sz="0" w:space="0" w:color="auto"/>
          </w:divBdr>
          <w:divsChild>
            <w:div w:id="1872499751">
              <w:marLeft w:val="0"/>
              <w:marRight w:val="0"/>
              <w:marTop w:val="0"/>
              <w:marBottom w:val="0"/>
              <w:divBdr>
                <w:top w:val="none" w:sz="0" w:space="0" w:color="auto"/>
                <w:left w:val="none" w:sz="0" w:space="0" w:color="auto"/>
                <w:bottom w:val="none" w:sz="0" w:space="0" w:color="auto"/>
                <w:right w:val="none" w:sz="0" w:space="0" w:color="auto"/>
              </w:divBdr>
              <w:divsChild>
                <w:div w:id="2728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8164">
          <w:marLeft w:val="0"/>
          <w:marRight w:val="0"/>
          <w:marTop w:val="0"/>
          <w:marBottom w:val="0"/>
          <w:divBdr>
            <w:top w:val="none" w:sz="0" w:space="0" w:color="auto"/>
            <w:left w:val="none" w:sz="0" w:space="0" w:color="auto"/>
            <w:bottom w:val="none" w:sz="0" w:space="0" w:color="auto"/>
            <w:right w:val="none" w:sz="0" w:space="0" w:color="auto"/>
          </w:divBdr>
        </w:div>
        <w:div w:id="1902326095">
          <w:marLeft w:val="0"/>
          <w:marRight w:val="0"/>
          <w:marTop w:val="0"/>
          <w:marBottom w:val="0"/>
          <w:divBdr>
            <w:top w:val="none" w:sz="0" w:space="0" w:color="auto"/>
            <w:left w:val="none" w:sz="0" w:space="0" w:color="auto"/>
            <w:bottom w:val="none" w:sz="0" w:space="0" w:color="auto"/>
            <w:right w:val="none" w:sz="0" w:space="0" w:color="auto"/>
          </w:divBdr>
          <w:divsChild>
            <w:div w:id="235165308">
              <w:marLeft w:val="0"/>
              <w:marRight w:val="0"/>
              <w:marTop w:val="0"/>
              <w:marBottom w:val="0"/>
              <w:divBdr>
                <w:top w:val="none" w:sz="0" w:space="0" w:color="auto"/>
                <w:left w:val="none" w:sz="0" w:space="0" w:color="auto"/>
                <w:bottom w:val="none" w:sz="0" w:space="0" w:color="auto"/>
                <w:right w:val="none" w:sz="0" w:space="0" w:color="auto"/>
              </w:divBdr>
              <w:divsChild>
                <w:div w:id="19507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1278">
          <w:marLeft w:val="0"/>
          <w:marRight w:val="0"/>
          <w:marTop w:val="0"/>
          <w:marBottom w:val="0"/>
          <w:divBdr>
            <w:top w:val="none" w:sz="0" w:space="0" w:color="auto"/>
            <w:left w:val="none" w:sz="0" w:space="0" w:color="auto"/>
            <w:bottom w:val="none" w:sz="0" w:space="0" w:color="auto"/>
            <w:right w:val="none" w:sz="0" w:space="0" w:color="auto"/>
          </w:divBdr>
        </w:div>
        <w:div w:id="1364332085">
          <w:marLeft w:val="0"/>
          <w:marRight w:val="0"/>
          <w:marTop w:val="0"/>
          <w:marBottom w:val="0"/>
          <w:divBdr>
            <w:top w:val="none" w:sz="0" w:space="0" w:color="auto"/>
            <w:left w:val="none" w:sz="0" w:space="0" w:color="auto"/>
            <w:bottom w:val="none" w:sz="0" w:space="0" w:color="auto"/>
            <w:right w:val="none" w:sz="0" w:space="0" w:color="auto"/>
          </w:divBdr>
          <w:divsChild>
            <w:div w:id="1415396752">
              <w:marLeft w:val="0"/>
              <w:marRight w:val="0"/>
              <w:marTop w:val="0"/>
              <w:marBottom w:val="0"/>
              <w:divBdr>
                <w:top w:val="none" w:sz="0" w:space="0" w:color="auto"/>
                <w:left w:val="none" w:sz="0" w:space="0" w:color="auto"/>
                <w:bottom w:val="none" w:sz="0" w:space="0" w:color="auto"/>
                <w:right w:val="none" w:sz="0" w:space="0" w:color="auto"/>
              </w:divBdr>
              <w:divsChild>
                <w:div w:id="8645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250">
          <w:marLeft w:val="0"/>
          <w:marRight w:val="0"/>
          <w:marTop w:val="0"/>
          <w:marBottom w:val="0"/>
          <w:divBdr>
            <w:top w:val="none" w:sz="0" w:space="0" w:color="auto"/>
            <w:left w:val="none" w:sz="0" w:space="0" w:color="auto"/>
            <w:bottom w:val="none" w:sz="0" w:space="0" w:color="auto"/>
            <w:right w:val="none" w:sz="0" w:space="0" w:color="auto"/>
          </w:divBdr>
        </w:div>
        <w:div w:id="181552126">
          <w:marLeft w:val="0"/>
          <w:marRight w:val="0"/>
          <w:marTop w:val="0"/>
          <w:marBottom w:val="0"/>
          <w:divBdr>
            <w:top w:val="none" w:sz="0" w:space="0" w:color="auto"/>
            <w:left w:val="none" w:sz="0" w:space="0" w:color="auto"/>
            <w:bottom w:val="none" w:sz="0" w:space="0" w:color="auto"/>
            <w:right w:val="none" w:sz="0" w:space="0" w:color="auto"/>
          </w:divBdr>
          <w:divsChild>
            <w:div w:id="602609262">
              <w:marLeft w:val="0"/>
              <w:marRight w:val="0"/>
              <w:marTop w:val="0"/>
              <w:marBottom w:val="0"/>
              <w:divBdr>
                <w:top w:val="none" w:sz="0" w:space="0" w:color="auto"/>
                <w:left w:val="none" w:sz="0" w:space="0" w:color="auto"/>
                <w:bottom w:val="none" w:sz="0" w:space="0" w:color="auto"/>
                <w:right w:val="none" w:sz="0" w:space="0" w:color="auto"/>
              </w:divBdr>
              <w:divsChild>
                <w:div w:id="20084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9002">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20428306">
      <w:bodyDiv w:val="1"/>
      <w:marLeft w:val="0"/>
      <w:marRight w:val="0"/>
      <w:marTop w:val="0"/>
      <w:marBottom w:val="0"/>
      <w:divBdr>
        <w:top w:val="none" w:sz="0" w:space="0" w:color="auto"/>
        <w:left w:val="none" w:sz="0" w:space="0" w:color="auto"/>
        <w:bottom w:val="none" w:sz="0" w:space="0" w:color="auto"/>
        <w:right w:val="none" w:sz="0" w:space="0" w:color="auto"/>
      </w:divBdr>
    </w:div>
    <w:div w:id="320935077">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06651274">
      <w:bodyDiv w:val="1"/>
      <w:marLeft w:val="0"/>
      <w:marRight w:val="0"/>
      <w:marTop w:val="0"/>
      <w:marBottom w:val="0"/>
      <w:divBdr>
        <w:top w:val="none" w:sz="0" w:space="0" w:color="auto"/>
        <w:left w:val="none" w:sz="0" w:space="0" w:color="auto"/>
        <w:bottom w:val="none" w:sz="0" w:space="0" w:color="auto"/>
        <w:right w:val="none" w:sz="0" w:space="0" w:color="auto"/>
      </w:divBdr>
      <w:divsChild>
        <w:div w:id="1943301504">
          <w:marLeft w:val="0"/>
          <w:marRight w:val="0"/>
          <w:marTop w:val="0"/>
          <w:marBottom w:val="0"/>
          <w:divBdr>
            <w:top w:val="none" w:sz="0" w:space="0" w:color="auto"/>
            <w:left w:val="none" w:sz="0" w:space="0" w:color="auto"/>
            <w:bottom w:val="none" w:sz="0" w:space="0" w:color="auto"/>
            <w:right w:val="none" w:sz="0" w:space="0" w:color="auto"/>
          </w:divBdr>
          <w:divsChild>
            <w:div w:id="555747822">
              <w:marLeft w:val="0"/>
              <w:marRight w:val="0"/>
              <w:marTop w:val="0"/>
              <w:marBottom w:val="0"/>
              <w:divBdr>
                <w:top w:val="none" w:sz="0" w:space="0" w:color="auto"/>
                <w:left w:val="none" w:sz="0" w:space="0" w:color="auto"/>
                <w:bottom w:val="none" w:sz="0" w:space="0" w:color="auto"/>
                <w:right w:val="none" w:sz="0" w:space="0" w:color="auto"/>
              </w:divBdr>
            </w:div>
          </w:divsChild>
        </w:div>
        <w:div w:id="353044098">
          <w:marLeft w:val="0"/>
          <w:marRight w:val="0"/>
          <w:marTop w:val="0"/>
          <w:marBottom w:val="0"/>
          <w:divBdr>
            <w:top w:val="none" w:sz="0" w:space="0" w:color="auto"/>
            <w:left w:val="none" w:sz="0" w:space="0" w:color="auto"/>
            <w:bottom w:val="none" w:sz="0" w:space="0" w:color="auto"/>
            <w:right w:val="none" w:sz="0" w:space="0" w:color="auto"/>
          </w:divBdr>
          <w:divsChild>
            <w:div w:id="1321618341">
              <w:marLeft w:val="0"/>
              <w:marRight w:val="0"/>
              <w:marTop w:val="0"/>
              <w:marBottom w:val="0"/>
              <w:divBdr>
                <w:top w:val="none" w:sz="0" w:space="0" w:color="auto"/>
                <w:left w:val="none" w:sz="0" w:space="0" w:color="auto"/>
                <w:bottom w:val="none" w:sz="0" w:space="0" w:color="auto"/>
                <w:right w:val="none" w:sz="0" w:space="0" w:color="auto"/>
              </w:divBdr>
              <w:divsChild>
                <w:div w:id="18456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9995">
          <w:marLeft w:val="0"/>
          <w:marRight w:val="0"/>
          <w:marTop w:val="0"/>
          <w:marBottom w:val="0"/>
          <w:divBdr>
            <w:top w:val="none" w:sz="0" w:space="0" w:color="auto"/>
            <w:left w:val="none" w:sz="0" w:space="0" w:color="auto"/>
            <w:bottom w:val="none" w:sz="0" w:space="0" w:color="auto"/>
            <w:right w:val="none" w:sz="0" w:space="0" w:color="auto"/>
          </w:divBdr>
          <w:divsChild>
            <w:div w:id="1543247741">
              <w:marLeft w:val="0"/>
              <w:marRight w:val="0"/>
              <w:marTop w:val="0"/>
              <w:marBottom w:val="0"/>
              <w:divBdr>
                <w:top w:val="none" w:sz="0" w:space="0" w:color="auto"/>
                <w:left w:val="none" w:sz="0" w:space="0" w:color="auto"/>
                <w:bottom w:val="none" w:sz="0" w:space="0" w:color="auto"/>
                <w:right w:val="none" w:sz="0" w:space="0" w:color="auto"/>
              </w:divBdr>
              <w:divsChild>
                <w:div w:id="11002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4679">
          <w:marLeft w:val="0"/>
          <w:marRight w:val="0"/>
          <w:marTop w:val="0"/>
          <w:marBottom w:val="0"/>
          <w:divBdr>
            <w:top w:val="none" w:sz="0" w:space="0" w:color="auto"/>
            <w:left w:val="none" w:sz="0" w:space="0" w:color="auto"/>
            <w:bottom w:val="none" w:sz="0" w:space="0" w:color="auto"/>
            <w:right w:val="none" w:sz="0" w:space="0" w:color="auto"/>
          </w:divBdr>
          <w:divsChild>
            <w:div w:id="1089733032">
              <w:marLeft w:val="0"/>
              <w:marRight w:val="0"/>
              <w:marTop w:val="0"/>
              <w:marBottom w:val="0"/>
              <w:divBdr>
                <w:top w:val="none" w:sz="0" w:space="0" w:color="auto"/>
                <w:left w:val="none" w:sz="0" w:space="0" w:color="auto"/>
                <w:bottom w:val="none" w:sz="0" w:space="0" w:color="auto"/>
                <w:right w:val="none" w:sz="0" w:space="0" w:color="auto"/>
              </w:divBdr>
              <w:divsChild>
                <w:div w:id="5404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31974">
      <w:bodyDiv w:val="1"/>
      <w:marLeft w:val="0"/>
      <w:marRight w:val="0"/>
      <w:marTop w:val="0"/>
      <w:marBottom w:val="0"/>
      <w:divBdr>
        <w:top w:val="none" w:sz="0" w:space="0" w:color="auto"/>
        <w:left w:val="none" w:sz="0" w:space="0" w:color="auto"/>
        <w:bottom w:val="none" w:sz="0" w:space="0" w:color="auto"/>
        <w:right w:val="none" w:sz="0" w:space="0" w:color="auto"/>
      </w:divBdr>
    </w:div>
    <w:div w:id="448546069">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50407879">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04412789">
      <w:bodyDiv w:val="1"/>
      <w:marLeft w:val="0"/>
      <w:marRight w:val="0"/>
      <w:marTop w:val="0"/>
      <w:marBottom w:val="0"/>
      <w:divBdr>
        <w:top w:val="none" w:sz="0" w:space="0" w:color="auto"/>
        <w:left w:val="none" w:sz="0" w:space="0" w:color="auto"/>
        <w:bottom w:val="none" w:sz="0" w:space="0" w:color="auto"/>
        <w:right w:val="none" w:sz="0" w:space="0" w:color="auto"/>
      </w:divBdr>
    </w:div>
    <w:div w:id="940069670">
      <w:bodyDiv w:val="1"/>
      <w:marLeft w:val="0"/>
      <w:marRight w:val="0"/>
      <w:marTop w:val="0"/>
      <w:marBottom w:val="0"/>
      <w:divBdr>
        <w:top w:val="none" w:sz="0" w:space="0" w:color="auto"/>
        <w:left w:val="none" w:sz="0" w:space="0" w:color="auto"/>
        <w:bottom w:val="none" w:sz="0" w:space="0" w:color="auto"/>
        <w:right w:val="none" w:sz="0" w:space="0" w:color="auto"/>
      </w:divBdr>
      <w:divsChild>
        <w:div w:id="869759957">
          <w:marLeft w:val="0"/>
          <w:marRight w:val="0"/>
          <w:marTop w:val="0"/>
          <w:marBottom w:val="0"/>
          <w:divBdr>
            <w:top w:val="none" w:sz="0" w:space="0" w:color="auto"/>
            <w:left w:val="none" w:sz="0" w:space="0" w:color="auto"/>
            <w:bottom w:val="none" w:sz="0" w:space="0" w:color="auto"/>
            <w:right w:val="none" w:sz="0" w:space="0" w:color="auto"/>
          </w:divBdr>
        </w:div>
        <w:div w:id="1262760955">
          <w:marLeft w:val="0"/>
          <w:marRight w:val="0"/>
          <w:marTop w:val="0"/>
          <w:marBottom w:val="0"/>
          <w:divBdr>
            <w:top w:val="none" w:sz="0" w:space="0" w:color="auto"/>
            <w:left w:val="none" w:sz="0" w:space="0" w:color="auto"/>
            <w:bottom w:val="none" w:sz="0" w:space="0" w:color="auto"/>
            <w:right w:val="none" w:sz="0" w:space="0" w:color="auto"/>
          </w:divBdr>
        </w:div>
        <w:div w:id="1266304302">
          <w:marLeft w:val="0"/>
          <w:marRight w:val="0"/>
          <w:marTop w:val="0"/>
          <w:marBottom w:val="0"/>
          <w:divBdr>
            <w:top w:val="none" w:sz="0" w:space="0" w:color="auto"/>
            <w:left w:val="none" w:sz="0" w:space="0" w:color="auto"/>
            <w:bottom w:val="none" w:sz="0" w:space="0" w:color="auto"/>
            <w:right w:val="none" w:sz="0" w:space="0" w:color="auto"/>
          </w:divBdr>
        </w:div>
        <w:div w:id="540240898">
          <w:marLeft w:val="0"/>
          <w:marRight w:val="0"/>
          <w:marTop w:val="0"/>
          <w:marBottom w:val="0"/>
          <w:divBdr>
            <w:top w:val="none" w:sz="0" w:space="0" w:color="auto"/>
            <w:left w:val="none" w:sz="0" w:space="0" w:color="auto"/>
            <w:bottom w:val="none" w:sz="0" w:space="0" w:color="auto"/>
            <w:right w:val="none" w:sz="0" w:space="0" w:color="auto"/>
          </w:divBdr>
        </w:div>
        <w:div w:id="790200266">
          <w:marLeft w:val="0"/>
          <w:marRight w:val="0"/>
          <w:marTop w:val="0"/>
          <w:marBottom w:val="0"/>
          <w:divBdr>
            <w:top w:val="none" w:sz="0" w:space="0" w:color="auto"/>
            <w:left w:val="none" w:sz="0" w:space="0" w:color="auto"/>
            <w:bottom w:val="none" w:sz="0" w:space="0" w:color="auto"/>
            <w:right w:val="none" w:sz="0" w:space="0" w:color="auto"/>
          </w:divBdr>
        </w:div>
        <w:div w:id="678386734">
          <w:marLeft w:val="0"/>
          <w:marRight w:val="0"/>
          <w:marTop w:val="0"/>
          <w:marBottom w:val="0"/>
          <w:divBdr>
            <w:top w:val="none" w:sz="0" w:space="0" w:color="auto"/>
            <w:left w:val="none" w:sz="0" w:space="0" w:color="auto"/>
            <w:bottom w:val="none" w:sz="0" w:space="0" w:color="auto"/>
            <w:right w:val="none" w:sz="0" w:space="0" w:color="auto"/>
          </w:divBdr>
        </w:div>
        <w:div w:id="36784475">
          <w:marLeft w:val="0"/>
          <w:marRight w:val="0"/>
          <w:marTop w:val="0"/>
          <w:marBottom w:val="0"/>
          <w:divBdr>
            <w:top w:val="none" w:sz="0" w:space="0" w:color="auto"/>
            <w:left w:val="none" w:sz="0" w:space="0" w:color="auto"/>
            <w:bottom w:val="none" w:sz="0" w:space="0" w:color="auto"/>
            <w:right w:val="none" w:sz="0" w:space="0" w:color="auto"/>
          </w:divBdr>
        </w:div>
        <w:div w:id="990981800">
          <w:marLeft w:val="0"/>
          <w:marRight w:val="0"/>
          <w:marTop w:val="0"/>
          <w:marBottom w:val="0"/>
          <w:divBdr>
            <w:top w:val="none" w:sz="0" w:space="0" w:color="auto"/>
            <w:left w:val="none" w:sz="0" w:space="0" w:color="auto"/>
            <w:bottom w:val="none" w:sz="0" w:space="0" w:color="auto"/>
            <w:right w:val="none" w:sz="0" w:space="0" w:color="auto"/>
          </w:divBdr>
        </w:div>
        <w:div w:id="162817663">
          <w:marLeft w:val="0"/>
          <w:marRight w:val="0"/>
          <w:marTop w:val="0"/>
          <w:marBottom w:val="0"/>
          <w:divBdr>
            <w:top w:val="none" w:sz="0" w:space="0" w:color="auto"/>
            <w:left w:val="none" w:sz="0" w:space="0" w:color="auto"/>
            <w:bottom w:val="none" w:sz="0" w:space="0" w:color="auto"/>
            <w:right w:val="none" w:sz="0" w:space="0" w:color="auto"/>
          </w:divBdr>
        </w:div>
        <w:div w:id="786239140">
          <w:marLeft w:val="0"/>
          <w:marRight w:val="0"/>
          <w:marTop w:val="0"/>
          <w:marBottom w:val="0"/>
          <w:divBdr>
            <w:top w:val="none" w:sz="0" w:space="0" w:color="auto"/>
            <w:left w:val="none" w:sz="0" w:space="0" w:color="auto"/>
            <w:bottom w:val="none" w:sz="0" w:space="0" w:color="auto"/>
            <w:right w:val="none" w:sz="0" w:space="0" w:color="auto"/>
          </w:divBdr>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81380284">
      <w:bodyDiv w:val="1"/>
      <w:marLeft w:val="0"/>
      <w:marRight w:val="0"/>
      <w:marTop w:val="0"/>
      <w:marBottom w:val="0"/>
      <w:divBdr>
        <w:top w:val="none" w:sz="0" w:space="0" w:color="auto"/>
        <w:left w:val="none" w:sz="0" w:space="0" w:color="auto"/>
        <w:bottom w:val="none" w:sz="0" w:space="0" w:color="auto"/>
        <w:right w:val="none" w:sz="0" w:space="0" w:color="auto"/>
      </w:divBdr>
    </w:div>
    <w:div w:id="1301114121">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89722962">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88728033">
      <w:bodyDiv w:val="1"/>
      <w:marLeft w:val="0"/>
      <w:marRight w:val="0"/>
      <w:marTop w:val="0"/>
      <w:marBottom w:val="0"/>
      <w:divBdr>
        <w:top w:val="none" w:sz="0" w:space="0" w:color="auto"/>
        <w:left w:val="none" w:sz="0" w:space="0" w:color="auto"/>
        <w:bottom w:val="none" w:sz="0" w:space="0" w:color="auto"/>
        <w:right w:val="none" w:sz="0" w:space="0" w:color="auto"/>
      </w:divBdr>
    </w:div>
    <w:div w:id="1593857510">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234618">
      <w:bodyDiv w:val="1"/>
      <w:marLeft w:val="0"/>
      <w:marRight w:val="0"/>
      <w:marTop w:val="0"/>
      <w:marBottom w:val="0"/>
      <w:divBdr>
        <w:top w:val="none" w:sz="0" w:space="0" w:color="auto"/>
        <w:left w:val="none" w:sz="0" w:space="0" w:color="auto"/>
        <w:bottom w:val="none" w:sz="0" w:space="0" w:color="auto"/>
        <w:right w:val="none" w:sz="0" w:space="0" w:color="auto"/>
      </w:divBdr>
      <w:divsChild>
        <w:div w:id="1135679682">
          <w:marLeft w:val="0"/>
          <w:marRight w:val="0"/>
          <w:marTop w:val="0"/>
          <w:marBottom w:val="0"/>
          <w:divBdr>
            <w:top w:val="none" w:sz="0" w:space="0" w:color="auto"/>
            <w:left w:val="none" w:sz="0" w:space="0" w:color="auto"/>
            <w:bottom w:val="none" w:sz="0" w:space="0" w:color="auto"/>
            <w:right w:val="none" w:sz="0" w:space="0" w:color="auto"/>
          </w:divBdr>
        </w:div>
        <w:div w:id="1783920695">
          <w:marLeft w:val="0"/>
          <w:marRight w:val="0"/>
          <w:marTop w:val="0"/>
          <w:marBottom w:val="0"/>
          <w:divBdr>
            <w:top w:val="none" w:sz="0" w:space="0" w:color="auto"/>
            <w:left w:val="none" w:sz="0" w:space="0" w:color="auto"/>
            <w:bottom w:val="none" w:sz="0" w:space="0" w:color="auto"/>
            <w:right w:val="none" w:sz="0" w:space="0" w:color="auto"/>
          </w:divBdr>
        </w:div>
        <w:div w:id="1993487093">
          <w:marLeft w:val="0"/>
          <w:marRight w:val="0"/>
          <w:marTop w:val="0"/>
          <w:marBottom w:val="0"/>
          <w:divBdr>
            <w:top w:val="none" w:sz="0" w:space="0" w:color="auto"/>
            <w:left w:val="none" w:sz="0" w:space="0" w:color="auto"/>
            <w:bottom w:val="none" w:sz="0" w:space="0" w:color="auto"/>
            <w:right w:val="none" w:sz="0" w:space="0" w:color="auto"/>
          </w:divBdr>
        </w:div>
        <w:div w:id="166286119">
          <w:marLeft w:val="0"/>
          <w:marRight w:val="0"/>
          <w:marTop w:val="0"/>
          <w:marBottom w:val="0"/>
          <w:divBdr>
            <w:top w:val="none" w:sz="0" w:space="0" w:color="auto"/>
            <w:left w:val="none" w:sz="0" w:space="0" w:color="auto"/>
            <w:bottom w:val="none" w:sz="0" w:space="0" w:color="auto"/>
            <w:right w:val="none" w:sz="0" w:space="0" w:color="auto"/>
          </w:divBdr>
        </w:div>
        <w:div w:id="521558417">
          <w:marLeft w:val="0"/>
          <w:marRight w:val="0"/>
          <w:marTop w:val="0"/>
          <w:marBottom w:val="0"/>
          <w:divBdr>
            <w:top w:val="none" w:sz="0" w:space="0" w:color="auto"/>
            <w:left w:val="none" w:sz="0" w:space="0" w:color="auto"/>
            <w:bottom w:val="none" w:sz="0" w:space="0" w:color="auto"/>
            <w:right w:val="none" w:sz="0" w:space="0" w:color="auto"/>
          </w:divBdr>
        </w:div>
        <w:div w:id="1125125854">
          <w:marLeft w:val="0"/>
          <w:marRight w:val="0"/>
          <w:marTop w:val="0"/>
          <w:marBottom w:val="0"/>
          <w:divBdr>
            <w:top w:val="none" w:sz="0" w:space="0" w:color="auto"/>
            <w:left w:val="none" w:sz="0" w:space="0" w:color="auto"/>
            <w:bottom w:val="none" w:sz="0" w:space="0" w:color="auto"/>
            <w:right w:val="none" w:sz="0" w:space="0" w:color="auto"/>
          </w:divBdr>
        </w:div>
        <w:div w:id="1773433962">
          <w:marLeft w:val="0"/>
          <w:marRight w:val="0"/>
          <w:marTop w:val="0"/>
          <w:marBottom w:val="0"/>
          <w:divBdr>
            <w:top w:val="none" w:sz="0" w:space="0" w:color="auto"/>
            <w:left w:val="none" w:sz="0" w:space="0" w:color="auto"/>
            <w:bottom w:val="none" w:sz="0" w:space="0" w:color="auto"/>
            <w:right w:val="none" w:sz="0" w:space="0" w:color="auto"/>
          </w:divBdr>
        </w:div>
        <w:div w:id="1040010970">
          <w:marLeft w:val="0"/>
          <w:marRight w:val="0"/>
          <w:marTop w:val="0"/>
          <w:marBottom w:val="0"/>
          <w:divBdr>
            <w:top w:val="none" w:sz="0" w:space="0" w:color="auto"/>
            <w:left w:val="none" w:sz="0" w:space="0" w:color="auto"/>
            <w:bottom w:val="none" w:sz="0" w:space="0" w:color="auto"/>
            <w:right w:val="none" w:sz="0" w:space="0" w:color="auto"/>
          </w:divBdr>
        </w:div>
        <w:div w:id="692341134">
          <w:marLeft w:val="0"/>
          <w:marRight w:val="0"/>
          <w:marTop w:val="0"/>
          <w:marBottom w:val="0"/>
          <w:divBdr>
            <w:top w:val="none" w:sz="0" w:space="0" w:color="auto"/>
            <w:left w:val="none" w:sz="0" w:space="0" w:color="auto"/>
            <w:bottom w:val="none" w:sz="0" w:space="0" w:color="auto"/>
            <w:right w:val="none" w:sz="0" w:space="0" w:color="auto"/>
          </w:divBdr>
        </w:div>
      </w:divsChild>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698776433">
      <w:bodyDiv w:val="1"/>
      <w:marLeft w:val="0"/>
      <w:marRight w:val="0"/>
      <w:marTop w:val="0"/>
      <w:marBottom w:val="0"/>
      <w:divBdr>
        <w:top w:val="none" w:sz="0" w:space="0" w:color="auto"/>
        <w:left w:val="none" w:sz="0" w:space="0" w:color="auto"/>
        <w:bottom w:val="none" w:sz="0" w:space="0" w:color="auto"/>
        <w:right w:val="none" w:sz="0" w:space="0" w:color="auto"/>
      </w:divBdr>
      <w:divsChild>
        <w:div w:id="507061845">
          <w:marLeft w:val="0"/>
          <w:marRight w:val="0"/>
          <w:marTop w:val="0"/>
          <w:marBottom w:val="0"/>
          <w:divBdr>
            <w:top w:val="none" w:sz="0" w:space="0" w:color="auto"/>
            <w:left w:val="none" w:sz="0" w:space="0" w:color="auto"/>
            <w:bottom w:val="none" w:sz="0" w:space="0" w:color="auto"/>
            <w:right w:val="none" w:sz="0" w:space="0" w:color="auto"/>
          </w:divBdr>
          <w:divsChild>
            <w:div w:id="462433297">
              <w:marLeft w:val="0"/>
              <w:marRight w:val="0"/>
              <w:marTop w:val="0"/>
              <w:marBottom w:val="0"/>
              <w:divBdr>
                <w:top w:val="none" w:sz="0" w:space="0" w:color="auto"/>
                <w:left w:val="none" w:sz="0" w:space="0" w:color="auto"/>
                <w:bottom w:val="none" w:sz="0" w:space="0" w:color="auto"/>
                <w:right w:val="none" w:sz="0" w:space="0" w:color="auto"/>
              </w:divBdr>
              <w:divsChild>
                <w:div w:id="806892559">
                  <w:marLeft w:val="0"/>
                  <w:marRight w:val="0"/>
                  <w:marTop w:val="0"/>
                  <w:marBottom w:val="0"/>
                  <w:divBdr>
                    <w:top w:val="none" w:sz="0" w:space="0" w:color="auto"/>
                    <w:left w:val="none" w:sz="0" w:space="0" w:color="auto"/>
                    <w:bottom w:val="none" w:sz="0" w:space="0" w:color="auto"/>
                    <w:right w:val="none" w:sz="0" w:space="0" w:color="auto"/>
                  </w:divBdr>
                </w:div>
                <w:div w:id="835147890">
                  <w:marLeft w:val="0"/>
                  <w:marRight w:val="0"/>
                  <w:marTop w:val="0"/>
                  <w:marBottom w:val="0"/>
                  <w:divBdr>
                    <w:top w:val="none" w:sz="0" w:space="0" w:color="auto"/>
                    <w:left w:val="none" w:sz="0" w:space="0" w:color="auto"/>
                    <w:bottom w:val="none" w:sz="0" w:space="0" w:color="auto"/>
                    <w:right w:val="none" w:sz="0" w:space="0" w:color="auto"/>
                  </w:divBdr>
                </w:div>
                <w:div w:id="968631613">
                  <w:marLeft w:val="0"/>
                  <w:marRight w:val="0"/>
                  <w:marTop w:val="0"/>
                  <w:marBottom w:val="0"/>
                  <w:divBdr>
                    <w:top w:val="none" w:sz="0" w:space="0" w:color="auto"/>
                    <w:left w:val="none" w:sz="0" w:space="0" w:color="auto"/>
                    <w:bottom w:val="none" w:sz="0" w:space="0" w:color="auto"/>
                    <w:right w:val="none" w:sz="0" w:space="0" w:color="auto"/>
                  </w:divBdr>
                </w:div>
                <w:div w:id="5017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5281">
          <w:marLeft w:val="0"/>
          <w:marRight w:val="0"/>
          <w:marTop w:val="0"/>
          <w:marBottom w:val="0"/>
          <w:divBdr>
            <w:top w:val="none" w:sz="0" w:space="0" w:color="auto"/>
            <w:left w:val="none" w:sz="0" w:space="0" w:color="auto"/>
            <w:bottom w:val="none" w:sz="0" w:space="0" w:color="auto"/>
            <w:right w:val="none" w:sz="0" w:space="0" w:color="auto"/>
          </w:divBdr>
          <w:divsChild>
            <w:div w:id="458837032">
              <w:marLeft w:val="0"/>
              <w:marRight w:val="0"/>
              <w:marTop w:val="0"/>
              <w:marBottom w:val="0"/>
              <w:divBdr>
                <w:top w:val="none" w:sz="0" w:space="0" w:color="auto"/>
                <w:left w:val="none" w:sz="0" w:space="0" w:color="auto"/>
                <w:bottom w:val="none" w:sz="0" w:space="0" w:color="auto"/>
                <w:right w:val="none" w:sz="0" w:space="0" w:color="auto"/>
              </w:divBdr>
              <w:divsChild>
                <w:div w:id="222958624">
                  <w:marLeft w:val="0"/>
                  <w:marRight w:val="0"/>
                  <w:marTop w:val="0"/>
                  <w:marBottom w:val="0"/>
                  <w:divBdr>
                    <w:top w:val="none" w:sz="0" w:space="0" w:color="auto"/>
                    <w:left w:val="none" w:sz="0" w:space="0" w:color="auto"/>
                    <w:bottom w:val="none" w:sz="0" w:space="0" w:color="auto"/>
                    <w:right w:val="none" w:sz="0" w:space="0" w:color="auto"/>
                  </w:divBdr>
                  <w:divsChild>
                    <w:div w:id="134371972">
                      <w:marLeft w:val="0"/>
                      <w:marRight w:val="0"/>
                      <w:marTop w:val="0"/>
                      <w:marBottom w:val="0"/>
                      <w:divBdr>
                        <w:top w:val="none" w:sz="0" w:space="0" w:color="auto"/>
                        <w:left w:val="none" w:sz="0" w:space="0" w:color="auto"/>
                        <w:bottom w:val="none" w:sz="0" w:space="0" w:color="auto"/>
                        <w:right w:val="none" w:sz="0" w:space="0" w:color="auto"/>
                      </w:divBdr>
                      <w:divsChild>
                        <w:div w:id="1912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861879">
          <w:marLeft w:val="75"/>
          <w:marRight w:val="75"/>
          <w:marTop w:val="0"/>
          <w:marBottom w:val="0"/>
          <w:divBdr>
            <w:top w:val="none" w:sz="0" w:space="0" w:color="auto"/>
            <w:left w:val="none" w:sz="0" w:space="0" w:color="auto"/>
            <w:bottom w:val="none" w:sz="0" w:space="0" w:color="auto"/>
            <w:right w:val="none" w:sz="0" w:space="0" w:color="auto"/>
          </w:divBdr>
        </w:div>
        <w:div w:id="1125393817">
          <w:marLeft w:val="0"/>
          <w:marRight w:val="0"/>
          <w:marTop w:val="0"/>
          <w:marBottom w:val="0"/>
          <w:divBdr>
            <w:top w:val="none" w:sz="0" w:space="0" w:color="auto"/>
            <w:left w:val="none" w:sz="0" w:space="0" w:color="auto"/>
            <w:bottom w:val="none" w:sz="0" w:space="0" w:color="auto"/>
            <w:right w:val="none" w:sz="0" w:space="0" w:color="auto"/>
          </w:divBdr>
        </w:div>
      </w:divsChild>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7665979">
      <w:bodyDiv w:val="1"/>
      <w:marLeft w:val="0"/>
      <w:marRight w:val="0"/>
      <w:marTop w:val="0"/>
      <w:marBottom w:val="0"/>
      <w:divBdr>
        <w:top w:val="none" w:sz="0" w:space="0" w:color="auto"/>
        <w:left w:val="none" w:sz="0" w:space="0" w:color="auto"/>
        <w:bottom w:val="none" w:sz="0" w:space="0" w:color="auto"/>
        <w:right w:val="none" w:sz="0" w:space="0" w:color="auto"/>
      </w:divBdr>
      <w:divsChild>
        <w:div w:id="103038364">
          <w:marLeft w:val="0"/>
          <w:marRight w:val="0"/>
          <w:marTop w:val="0"/>
          <w:marBottom w:val="0"/>
          <w:divBdr>
            <w:top w:val="none" w:sz="0" w:space="0" w:color="auto"/>
            <w:left w:val="none" w:sz="0" w:space="0" w:color="auto"/>
            <w:bottom w:val="none" w:sz="0" w:space="0" w:color="auto"/>
            <w:right w:val="none" w:sz="0" w:space="0" w:color="auto"/>
          </w:divBdr>
        </w:div>
        <w:div w:id="382020827">
          <w:marLeft w:val="0"/>
          <w:marRight w:val="0"/>
          <w:marTop w:val="0"/>
          <w:marBottom w:val="0"/>
          <w:divBdr>
            <w:top w:val="none" w:sz="0" w:space="0" w:color="auto"/>
            <w:left w:val="none" w:sz="0" w:space="0" w:color="auto"/>
            <w:bottom w:val="none" w:sz="0" w:space="0" w:color="auto"/>
            <w:right w:val="none" w:sz="0" w:space="0" w:color="auto"/>
          </w:divBdr>
        </w:div>
        <w:div w:id="1820996241">
          <w:marLeft w:val="0"/>
          <w:marRight w:val="0"/>
          <w:marTop w:val="0"/>
          <w:marBottom w:val="0"/>
          <w:divBdr>
            <w:top w:val="none" w:sz="0" w:space="0" w:color="auto"/>
            <w:left w:val="none" w:sz="0" w:space="0" w:color="auto"/>
            <w:bottom w:val="none" w:sz="0" w:space="0" w:color="auto"/>
            <w:right w:val="none" w:sz="0" w:space="0" w:color="auto"/>
          </w:divBdr>
        </w:div>
        <w:div w:id="2042969254">
          <w:marLeft w:val="0"/>
          <w:marRight w:val="0"/>
          <w:marTop w:val="0"/>
          <w:marBottom w:val="0"/>
          <w:divBdr>
            <w:top w:val="none" w:sz="0" w:space="0" w:color="auto"/>
            <w:left w:val="none" w:sz="0" w:space="0" w:color="auto"/>
            <w:bottom w:val="none" w:sz="0" w:space="0" w:color="auto"/>
            <w:right w:val="none" w:sz="0" w:space="0" w:color="auto"/>
          </w:divBdr>
        </w:div>
        <w:div w:id="1357805693">
          <w:marLeft w:val="0"/>
          <w:marRight w:val="0"/>
          <w:marTop w:val="0"/>
          <w:marBottom w:val="0"/>
          <w:divBdr>
            <w:top w:val="none" w:sz="0" w:space="0" w:color="auto"/>
            <w:left w:val="none" w:sz="0" w:space="0" w:color="auto"/>
            <w:bottom w:val="none" w:sz="0" w:space="0" w:color="auto"/>
            <w:right w:val="none" w:sz="0" w:space="0" w:color="auto"/>
          </w:divBdr>
        </w:div>
        <w:div w:id="107745079">
          <w:marLeft w:val="0"/>
          <w:marRight w:val="0"/>
          <w:marTop w:val="0"/>
          <w:marBottom w:val="0"/>
          <w:divBdr>
            <w:top w:val="none" w:sz="0" w:space="0" w:color="auto"/>
            <w:left w:val="none" w:sz="0" w:space="0" w:color="auto"/>
            <w:bottom w:val="none" w:sz="0" w:space="0" w:color="auto"/>
            <w:right w:val="none" w:sz="0" w:space="0" w:color="auto"/>
          </w:divBdr>
        </w:div>
        <w:div w:id="1324625249">
          <w:marLeft w:val="0"/>
          <w:marRight w:val="0"/>
          <w:marTop w:val="0"/>
          <w:marBottom w:val="0"/>
          <w:divBdr>
            <w:top w:val="none" w:sz="0" w:space="0" w:color="auto"/>
            <w:left w:val="none" w:sz="0" w:space="0" w:color="auto"/>
            <w:bottom w:val="none" w:sz="0" w:space="0" w:color="auto"/>
            <w:right w:val="none" w:sz="0" w:space="0" w:color="auto"/>
          </w:divBdr>
        </w:div>
        <w:div w:id="1765951926">
          <w:marLeft w:val="0"/>
          <w:marRight w:val="0"/>
          <w:marTop w:val="0"/>
          <w:marBottom w:val="0"/>
          <w:divBdr>
            <w:top w:val="none" w:sz="0" w:space="0" w:color="auto"/>
            <w:left w:val="none" w:sz="0" w:space="0" w:color="auto"/>
            <w:bottom w:val="none" w:sz="0" w:space="0" w:color="auto"/>
            <w:right w:val="none" w:sz="0" w:space="0" w:color="auto"/>
          </w:divBdr>
        </w:div>
        <w:div w:id="2001276944">
          <w:marLeft w:val="0"/>
          <w:marRight w:val="0"/>
          <w:marTop w:val="0"/>
          <w:marBottom w:val="0"/>
          <w:divBdr>
            <w:top w:val="none" w:sz="0" w:space="0" w:color="auto"/>
            <w:left w:val="none" w:sz="0" w:space="0" w:color="auto"/>
            <w:bottom w:val="none" w:sz="0" w:space="0" w:color="auto"/>
            <w:right w:val="none" w:sz="0" w:space="0" w:color="auto"/>
          </w:divBdr>
        </w:div>
        <w:div w:id="951135275">
          <w:marLeft w:val="0"/>
          <w:marRight w:val="0"/>
          <w:marTop w:val="0"/>
          <w:marBottom w:val="0"/>
          <w:divBdr>
            <w:top w:val="none" w:sz="0" w:space="0" w:color="auto"/>
            <w:left w:val="none" w:sz="0" w:space="0" w:color="auto"/>
            <w:bottom w:val="none" w:sz="0" w:space="0" w:color="auto"/>
            <w:right w:val="none" w:sz="0" w:space="0" w:color="auto"/>
          </w:divBdr>
        </w:div>
        <w:div w:id="7560191">
          <w:marLeft w:val="0"/>
          <w:marRight w:val="0"/>
          <w:marTop w:val="0"/>
          <w:marBottom w:val="0"/>
          <w:divBdr>
            <w:top w:val="none" w:sz="0" w:space="0" w:color="auto"/>
            <w:left w:val="none" w:sz="0" w:space="0" w:color="auto"/>
            <w:bottom w:val="none" w:sz="0" w:space="0" w:color="auto"/>
            <w:right w:val="none" w:sz="0" w:space="0" w:color="auto"/>
          </w:divBdr>
        </w:div>
      </w:divsChild>
    </w:div>
    <w:div w:id="188301304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88128412">
      <w:bodyDiv w:val="1"/>
      <w:marLeft w:val="0"/>
      <w:marRight w:val="0"/>
      <w:marTop w:val="0"/>
      <w:marBottom w:val="0"/>
      <w:divBdr>
        <w:top w:val="none" w:sz="0" w:space="0" w:color="auto"/>
        <w:left w:val="none" w:sz="0" w:space="0" w:color="auto"/>
        <w:bottom w:val="none" w:sz="0" w:space="0" w:color="auto"/>
        <w:right w:val="none" w:sz="0" w:space="0" w:color="auto"/>
      </w:divBdr>
      <w:divsChild>
        <w:div w:id="832721231">
          <w:marLeft w:val="0"/>
          <w:marRight w:val="0"/>
          <w:marTop w:val="0"/>
          <w:marBottom w:val="0"/>
          <w:divBdr>
            <w:top w:val="none" w:sz="0" w:space="0" w:color="auto"/>
            <w:left w:val="none" w:sz="0" w:space="0" w:color="auto"/>
            <w:bottom w:val="none" w:sz="0" w:space="0" w:color="auto"/>
            <w:right w:val="none" w:sz="0" w:space="0" w:color="auto"/>
          </w:divBdr>
          <w:divsChild>
            <w:div w:id="1787191381">
              <w:marLeft w:val="0"/>
              <w:marRight w:val="0"/>
              <w:marTop w:val="0"/>
              <w:marBottom w:val="0"/>
              <w:divBdr>
                <w:top w:val="none" w:sz="0" w:space="0" w:color="auto"/>
                <w:left w:val="none" w:sz="0" w:space="0" w:color="auto"/>
                <w:bottom w:val="none" w:sz="0" w:space="0" w:color="auto"/>
                <w:right w:val="none" w:sz="0" w:space="0" w:color="auto"/>
              </w:divBdr>
              <w:divsChild>
                <w:div w:id="17151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79935454">
      <w:bodyDiv w:val="1"/>
      <w:marLeft w:val="0"/>
      <w:marRight w:val="0"/>
      <w:marTop w:val="0"/>
      <w:marBottom w:val="0"/>
      <w:divBdr>
        <w:top w:val="none" w:sz="0" w:space="0" w:color="auto"/>
        <w:left w:val="none" w:sz="0" w:space="0" w:color="auto"/>
        <w:bottom w:val="none" w:sz="0" w:space="0" w:color="auto"/>
        <w:right w:val="none" w:sz="0" w:space="0" w:color="auto"/>
      </w:divBdr>
      <w:divsChild>
        <w:div w:id="291597797">
          <w:marLeft w:val="0"/>
          <w:marRight w:val="0"/>
          <w:marTop w:val="0"/>
          <w:marBottom w:val="0"/>
          <w:divBdr>
            <w:top w:val="none" w:sz="0" w:space="0" w:color="auto"/>
            <w:left w:val="none" w:sz="0" w:space="0" w:color="auto"/>
            <w:bottom w:val="none" w:sz="0" w:space="0" w:color="auto"/>
            <w:right w:val="none" w:sz="0" w:space="0" w:color="auto"/>
          </w:divBdr>
        </w:div>
        <w:div w:id="357005783">
          <w:marLeft w:val="0"/>
          <w:marRight w:val="0"/>
          <w:marTop w:val="0"/>
          <w:marBottom w:val="0"/>
          <w:divBdr>
            <w:top w:val="none" w:sz="0" w:space="0" w:color="auto"/>
            <w:left w:val="none" w:sz="0" w:space="0" w:color="auto"/>
            <w:bottom w:val="none" w:sz="0" w:space="0" w:color="auto"/>
            <w:right w:val="none" w:sz="0" w:space="0" w:color="auto"/>
          </w:divBdr>
        </w:div>
        <w:div w:id="1279753846">
          <w:marLeft w:val="0"/>
          <w:marRight w:val="0"/>
          <w:marTop w:val="0"/>
          <w:marBottom w:val="0"/>
          <w:divBdr>
            <w:top w:val="none" w:sz="0" w:space="0" w:color="auto"/>
            <w:left w:val="none" w:sz="0" w:space="0" w:color="auto"/>
            <w:bottom w:val="none" w:sz="0" w:space="0" w:color="auto"/>
            <w:right w:val="none" w:sz="0" w:space="0" w:color="auto"/>
          </w:divBdr>
        </w:div>
        <w:div w:id="724530557">
          <w:marLeft w:val="0"/>
          <w:marRight w:val="0"/>
          <w:marTop w:val="0"/>
          <w:marBottom w:val="0"/>
          <w:divBdr>
            <w:top w:val="none" w:sz="0" w:space="0" w:color="auto"/>
            <w:left w:val="none" w:sz="0" w:space="0" w:color="auto"/>
            <w:bottom w:val="none" w:sz="0" w:space="0" w:color="auto"/>
            <w:right w:val="none" w:sz="0" w:space="0" w:color="auto"/>
          </w:divBdr>
        </w:div>
        <w:div w:id="1541473027">
          <w:marLeft w:val="0"/>
          <w:marRight w:val="0"/>
          <w:marTop w:val="0"/>
          <w:marBottom w:val="0"/>
          <w:divBdr>
            <w:top w:val="none" w:sz="0" w:space="0" w:color="auto"/>
            <w:left w:val="none" w:sz="0" w:space="0" w:color="auto"/>
            <w:bottom w:val="none" w:sz="0" w:space="0" w:color="auto"/>
            <w:right w:val="none" w:sz="0" w:space="0" w:color="auto"/>
          </w:divBdr>
        </w:div>
        <w:div w:id="393361190">
          <w:marLeft w:val="0"/>
          <w:marRight w:val="0"/>
          <w:marTop w:val="0"/>
          <w:marBottom w:val="0"/>
          <w:divBdr>
            <w:top w:val="none" w:sz="0" w:space="0" w:color="auto"/>
            <w:left w:val="none" w:sz="0" w:space="0" w:color="auto"/>
            <w:bottom w:val="none" w:sz="0" w:space="0" w:color="auto"/>
            <w:right w:val="none" w:sz="0" w:space="0" w:color="auto"/>
          </w:divBdr>
        </w:div>
        <w:div w:id="1277637582">
          <w:marLeft w:val="0"/>
          <w:marRight w:val="0"/>
          <w:marTop w:val="0"/>
          <w:marBottom w:val="0"/>
          <w:divBdr>
            <w:top w:val="none" w:sz="0" w:space="0" w:color="auto"/>
            <w:left w:val="none" w:sz="0" w:space="0" w:color="auto"/>
            <w:bottom w:val="none" w:sz="0" w:space="0" w:color="auto"/>
            <w:right w:val="none" w:sz="0" w:space="0" w:color="auto"/>
          </w:divBdr>
        </w:div>
      </w:divsChild>
    </w:div>
    <w:div w:id="2117363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abian.koelliker@swisskron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bachmann@werbeagentur-nowack.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obert.freitag@swisskron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B\Dropbox\2012_4_KRONO\pressearbeit\PM_SKG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DCE6F-5F62-418C-8769-BBD4E514C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PM_SKG_Vorlage</Template>
  <TotalTime>0</TotalTime>
  <Pages>2</Pages>
  <Words>369</Words>
  <Characters>2327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PM Kronoply</vt:lpstr>
    </vt:vector>
  </TitlesOfParts>
  <Company/>
  <LinksUpToDate>false</LinksUpToDate>
  <CharactersWithSpaces>2691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UB</dc:creator>
  <cp:lastModifiedBy>Ute B.</cp:lastModifiedBy>
  <cp:revision>9</cp:revision>
  <cp:lastPrinted>2018-11-19T15:52:00Z</cp:lastPrinted>
  <dcterms:created xsi:type="dcterms:W3CDTF">2018-11-01T16:16:00Z</dcterms:created>
  <dcterms:modified xsi:type="dcterms:W3CDTF">2018-11-19T16:19:00Z</dcterms:modified>
</cp:coreProperties>
</file>